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4D" w:rsidRDefault="003B674D" w:rsidP="00AD2BF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B844E8">
        <w:rPr>
          <w:b/>
          <w:bCs/>
          <w:sz w:val="28"/>
          <w:szCs w:val="28"/>
        </w:rPr>
        <w:t>АДМИНИСТРАЦИЯ</w:t>
      </w:r>
      <w:r>
        <w:rPr>
          <w:b/>
          <w:bCs/>
          <w:sz w:val="28"/>
          <w:szCs w:val="28"/>
        </w:rPr>
        <w:t xml:space="preserve"> </w:t>
      </w:r>
      <w:r w:rsidRPr="00F220D7">
        <w:rPr>
          <w:b/>
          <w:bCs/>
          <w:sz w:val="28"/>
          <w:szCs w:val="28"/>
        </w:rPr>
        <w:t xml:space="preserve">МУНИЦИПАЛЬНОГО РАЙОНА </w:t>
      </w:r>
    </w:p>
    <w:p w:rsidR="003B674D" w:rsidRPr="00F220D7" w:rsidRDefault="003B674D" w:rsidP="00AD2BF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F220D7">
        <w:rPr>
          <w:b/>
          <w:bCs/>
          <w:sz w:val="28"/>
          <w:szCs w:val="28"/>
        </w:rPr>
        <w:t>«АКШИНСКИЙ РАЙОН»</w:t>
      </w:r>
    </w:p>
    <w:p w:rsidR="003B674D" w:rsidRPr="00B844E8" w:rsidRDefault="003B674D" w:rsidP="00AD2B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B674D" w:rsidRPr="00F220D7" w:rsidRDefault="003B674D" w:rsidP="00AD2B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220D7">
        <w:rPr>
          <w:b/>
          <w:bCs/>
          <w:sz w:val="28"/>
          <w:szCs w:val="28"/>
        </w:rPr>
        <w:t>ПОСТАНОВЛЕНИЕ</w:t>
      </w:r>
    </w:p>
    <w:p w:rsidR="003B674D" w:rsidRPr="00B844E8" w:rsidRDefault="003B674D" w:rsidP="00AD2B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B674D" w:rsidRPr="00B844E8" w:rsidRDefault="003B674D" w:rsidP="00AD2B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B674D" w:rsidRPr="00B844E8" w:rsidRDefault="003B674D" w:rsidP="00AD2BF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844E8">
        <w:rPr>
          <w:sz w:val="28"/>
          <w:szCs w:val="28"/>
        </w:rPr>
        <w:t xml:space="preserve">от 22 июня 2020 года                                                                                </w:t>
      </w:r>
      <w:r>
        <w:rPr>
          <w:sz w:val="28"/>
          <w:szCs w:val="28"/>
        </w:rPr>
        <w:t>№ 270</w:t>
      </w:r>
    </w:p>
    <w:p w:rsidR="003B674D" w:rsidRPr="00B844E8" w:rsidRDefault="003B674D" w:rsidP="00AD2B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B674D" w:rsidRPr="00B844E8" w:rsidRDefault="003B674D" w:rsidP="00AD2B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B674D" w:rsidRDefault="003B674D" w:rsidP="00AD2B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844E8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П</w:t>
      </w:r>
      <w:r w:rsidRPr="00B844E8">
        <w:rPr>
          <w:b/>
          <w:bCs/>
          <w:sz w:val="28"/>
          <w:szCs w:val="28"/>
        </w:rPr>
        <w:t>орядке проведения в 2020 году общественного обсуждения</w:t>
      </w:r>
      <w:r>
        <w:rPr>
          <w:b/>
          <w:bCs/>
          <w:sz w:val="28"/>
          <w:szCs w:val="28"/>
        </w:rPr>
        <w:t xml:space="preserve"> «НАРОДНЫЙ БЮДЖЕТ» </w:t>
      </w:r>
      <w:r w:rsidRPr="00B844E8">
        <w:rPr>
          <w:b/>
          <w:bCs/>
          <w:sz w:val="28"/>
          <w:szCs w:val="28"/>
        </w:rPr>
        <w:t xml:space="preserve">по выбору направлений, подлежащих включению в первоочередном порядке в муниципальные программы в 2020-2021 годах, на территории </w:t>
      </w:r>
      <w:r>
        <w:rPr>
          <w:b/>
          <w:bCs/>
          <w:sz w:val="28"/>
          <w:szCs w:val="28"/>
        </w:rPr>
        <w:t xml:space="preserve">муниципального района </w:t>
      </w:r>
    </w:p>
    <w:p w:rsidR="003B674D" w:rsidRPr="00B844E8" w:rsidRDefault="003B674D" w:rsidP="00AD2BFA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«Акшинский район»</w:t>
      </w:r>
    </w:p>
    <w:p w:rsidR="003B674D" w:rsidRPr="00B844E8" w:rsidRDefault="003B674D" w:rsidP="00AD2B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674D" w:rsidRPr="00B844E8" w:rsidRDefault="003B674D" w:rsidP="00AD2B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 xml:space="preserve">В соответствии со статьей 33 Федерального закона от 6 октября 2003 года № 131-ФЗ «Об общих принципах организации местного самоуправления в Российской Федерации» администрация </w:t>
      </w:r>
      <w:r>
        <w:rPr>
          <w:sz w:val="28"/>
          <w:szCs w:val="28"/>
        </w:rPr>
        <w:t xml:space="preserve">муниципального района «Акшинский район» </w:t>
      </w:r>
      <w:r>
        <w:rPr>
          <w:b/>
          <w:bCs/>
          <w:sz w:val="28"/>
          <w:szCs w:val="28"/>
        </w:rPr>
        <w:t>п о с т а н о в л я е т</w:t>
      </w:r>
      <w:r w:rsidRPr="00B844E8">
        <w:rPr>
          <w:sz w:val="28"/>
          <w:szCs w:val="28"/>
        </w:rPr>
        <w:t>:</w:t>
      </w:r>
    </w:p>
    <w:p w:rsidR="003B674D" w:rsidRPr="00B844E8" w:rsidRDefault="003B674D" w:rsidP="00AD2B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B674D" w:rsidRPr="00B844E8" w:rsidRDefault="003B674D" w:rsidP="00AD2B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1. Утвердить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 xml:space="preserve">прилагаемый Порядок проведения в 2020 году общественного обсуждения </w:t>
      </w:r>
      <w:r w:rsidRPr="00775911">
        <w:rPr>
          <w:sz w:val="28"/>
          <w:szCs w:val="28"/>
        </w:rPr>
        <w:t>«НАРОДНЫЙ БЮДЖЕТ»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 xml:space="preserve">по выбору направлений, подлежащих включению в первоочередном порядке в муниципальные программы в 2020-2021 годах, на территории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sz w:val="28"/>
          <w:szCs w:val="28"/>
        </w:rPr>
        <w:t>.</w:t>
      </w:r>
    </w:p>
    <w:p w:rsidR="003B674D" w:rsidRPr="00B844E8" w:rsidRDefault="003B674D" w:rsidP="00AD2B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 xml:space="preserve">2. Настоящее постановление вступает </w:t>
      </w:r>
      <w:r>
        <w:rPr>
          <w:sz w:val="28"/>
          <w:szCs w:val="28"/>
        </w:rPr>
        <w:t xml:space="preserve">в силу </w:t>
      </w:r>
      <w:r w:rsidRPr="00B844E8">
        <w:rPr>
          <w:sz w:val="28"/>
          <w:szCs w:val="28"/>
        </w:rPr>
        <w:t xml:space="preserve">на следующий день после дня его официального </w:t>
      </w:r>
      <w:r w:rsidRPr="00F220D7">
        <w:rPr>
          <w:sz w:val="28"/>
          <w:szCs w:val="28"/>
        </w:rPr>
        <w:t>обнародования</w:t>
      </w:r>
      <w:r w:rsidRPr="00B844E8">
        <w:rPr>
          <w:sz w:val="28"/>
          <w:szCs w:val="28"/>
        </w:rPr>
        <w:t>.</w:t>
      </w:r>
    </w:p>
    <w:p w:rsidR="003B674D" w:rsidRPr="00B844E8" w:rsidRDefault="003B674D" w:rsidP="00AD2BFA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B844E8">
        <w:rPr>
          <w:sz w:val="28"/>
          <w:szCs w:val="28"/>
        </w:rPr>
        <w:t xml:space="preserve">3. Настоящее постановление </w:t>
      </w:r>
      <w:r w:rsidRPr="00F220D7">
        <w:rPr>
          <w:sz w:val="28"/>
          <w:szCs w:val="28"/>
        </w:rPr>
        <w:t>обнародовать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 официальном сайте органов местного самоуправления муниципального района «Акшинский район» в информационно-телекоммуникационной сети «Интернет» и на информационных стендах органов местного самоуправления муниципального района «Акшинский район»</w:t>
      </w:r>
      <w:r w:rsidRPr="00B844E8">
        <w:rPr>
          <w:i/>
          <w:iCs/>
          <w:sz w:val="28"/>
          <w:szCs w:val="28"/>
        </w:rPr>
        <w:t>.</w:t>
      </w:r>
    </w:p>
    <w:p w:rsidR="003B674D" w:rsidRPr="00B844E8" w:rsidRDefault="003B674D" w:rsidP="00AD2B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674D" w:rsidRPr="00B844E8" w:rsidRDefault="003B674D" w:rsidP="00AD2B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674D" w:rsidRPr="00B844E8" w:rsidRDefault="003B674D" w:rsidP="00AD2B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674D" w:rsidRDefault="003B674D" w:rsidP="00AD2BFA">
      <w:pPr>
        <w:autoSpaceDE w:val="0"/>
        <w:autoSpaceDN w:val="0"/>
        <w:adjustRightInd w:val="0"/>
        <w:rPr>
          <w:sz w:val="28"/>
          <w:szCs w:val="28"/>
        </w:rPr>
      </w:pPr>
      <w:r w:rsidRPr="00B844E8">
        <w:rPr>
          <w:sz w:val="28"/>
          <w:szCs w:val="28"/>
        </w:rPr>
        <w:t>Глава</w:t>
      </w:r>
      <w:r w:rsidRPr="005574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</w:p>
    <w:p w:rsidR="003B674D" w:rsidRPr="00B844E8" w:rsidRDefault="003B674D" w:rsidP="00AD2BFA">
      <w:p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sz w:val="28"/>
          <w:szCs w:val="28"/>
        </w:rPr>
        <w:t>«Акшинский район»</w:t>
      </w:r>
      <w:r>
        <w:rPr>
          <w:i/>
          <w:iCs/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>Н.В.Степанов</w:t>
      </w:r>
    </w:p>
    <w:p w:rsidR="003B674D" w:rsidRPr="00B844E8" w:rsidRDefault="003B674D" w:rsidP="00AD2BF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3B674D" w:rsidRPr="00B844E8" w:rsidRDefault="003B674D" w:rsidP="00AD2BFA">
      <w:pPr>
        <w:rPr>
          <w:sz w:val="28"/>
          <w:szCs w:val="28"/>
        </w:rPr>
      </w:pPr>
      <w:r w:rsidRPr="00B844E8">
        <w:rPr>
          <w:sz w:val="28"/>
          <w:szCs w:val="28"/>
        </w:rPr>
        <w:br w:type="page"/>
      </w:r>
    </w:p>
    <w:p w:rsidR="003B674D" w:rsidRPr="00B844E8" w:rsidRDefault="003B674D" w:rsidP="00857B9F">
      <w:pPr>
        <w:autoSpaceDE w:val="0"/>
        <w:autoSpaceDN w:val="0"/>
        <w:adjustRightInd w:val="0"/>
        <w:spacing w:after="120"/>
        <w:ind w:left="5103"/>
        <w:jc w:val="center"/>
        <w:outlineLvl w:val="0"/>
        <w:rPr>
          <w:sz w:val="28"/>
          <w:szCs w:val="28"/>
        </w:rPr>
      </w:pPr>
      <w:r w:rsidRPr="00B844E8">
        <w:rPr>
          <w:sz w:val="28"/>
          <w:szCs w:val="28"/>
        </w:rPr>
        <w:t>УТВЕРЖДЕН</w:t>
      </w:r>
    </w:p>
    <w:p w:rsidR="003B674D" w:rsidRPr="00B844E8" w:rsidRDefault="003B674D" w:rsidP="00AD2BFA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B844E8">
        <w:rPr>
          <w:sz w:val="28"/>
          <w:szCs w:val="28"/>
        </w:rPr>
        <w:t>постановлением администрации</w:t>
      </w:r>
    </w:p>
    <w:p w:rsidR="003B674D" w:rsidRDefault="003B674D" w:rsidP="00AD2BFA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:rsidR="003B674D" w:rsidRPr="00B844E8" w:rsidRDefault="003B674D" w:rsidP="00AD2BFA">
      <w:pPr>
        <w:autoSpaceDE w:val="0"/>
        <w:autoSpaceDN w:val="0"/>
        <w:adjustRightInd w:val="0"/>
        <w:ind w:left="5103"/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>«Акшинский район»</w:t>
      </w:r>
    </w:p>
    <w:p w:rsidR="003B674D" w:rsidRPr="00B844E8" w:rsidRDefault="003B674D" w:rsidP="00AD2BFA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B844E8">
        <w:rPr>
          <w:sz w:val="28"/>
          <w:szCs w:val="28"/>
        </w:rPr>
        <w:t>от 22 июня 2020 года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>№_______</w:t>
      </w:r>
    </w:p>
    <w:p w:rsidR="003B674D" w:rsidRPr="00B844E8" w:rsidRDefault="003B674D" w:rsidP="00AD2B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674D" w:rsidRPr="00B844E8" w:rsidRDefault="003B674D" w:rsidP="00AD2B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674D" w:rsidRPr="00B844E8" w:rsidRDefault="003B674D" w:rsidP="00AD2B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Par43"/>
      <w:bookmarkEnd w:id="0"/>
      <w:r w:rsidRPr="00B844E8">
        <w:rPr>
          <w:b/>
          <w:bCs/>
          <w:sz w:val="28"/>
          <w:szCs w:val="28"/>
        </w:rPr>
        <w:t>ПОРЯДОК</w:t>
      </w:r>
    </w:p>
    <w:p w:rsidR="003B674D" w:rsidRPr="006477E3" w:rsidRDefault="003B674D" w:rsidP="006477E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844E8">
        <w:rPr>
          <w:b/>
          <w:bCs/>
          <w:sz w:val="28"/>
          <w:szCs w:val="28"/>
        </w:rPr>
        <w:t xml:space="preserve">проведения </w:t>
      </w:r>
      <w:r>
        <w:rPr>
          <w:b/>
          <w:bCs/>
          <w:sz w:val="28"/>
          <w:szCs w:val="28"/>
        </w:rPr>
        <w:t xml:space="preserve">в 2020 году </w:t>
      </w:r>
      <w:r w:rsidRPr="00B844E8">
        <w:rPr>
          <w:b/>
          <w:bCs/>
          <w:sz w:val="28"/>
          <w:szCs w:val="28"/>
        </w:rPr>
        <w:t xml:space="preserve">общественного обсуждения </w:t>
      </w:r>
      <w:r>
        <w:rPr>
          <w:b/>
          <w:bCs/>
          <w:sz w:val="28"/>
          <w:szCs w:val="28"/>
        </w:rPr>
        <w:t xml:space="preserve">«НАРОДНЫЙ БЮДЖЕТ» </w:t>
      </w:r>
      <w:r w:rsidRPr="00B844E8">
        <w:rPr>
          <w:b/>
          <w:bCs/>
          <w:sz w:val="28"/>
          <w:szCs w:val="28"/>
        </w:rPr>
        <w:t xml:space="preserve">по выбору направлений, подлежащих включению в первоочередном порядке в муниципальные программы в 2020-2021 годах, на территории </w:t>
      </w:r>
      <w:r w:rsidRPr="006477E3">
        <w:rPr>
          <w:b/>
          <w:bCs/>
          <w:sz w:val="28"/>
          <w:szCs w:val="28"/>
        </w:rPr>
        <w:t>муниципального района «Акшинский район»</w:t>
      </w:r>
    </w:p>
    <w:p w:rsidR="003B674D" w:rsidRDefault="003B674D" w:rsidP="00E54AB3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B844E8">
        <w:rPr>
          <w:b/>
          <w:bCs/>
          <w:sz w:val="28"/>
          <w:szCs w:val="28"/>
        </w:rPr>
        <w:t>1. Общие положения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1. Настоящее Положение определяет порядок организации и проведения в 2020 году общественного обсуждения</w:t>
      </w:r>
      <w:r>
        <w:rPr>
          <w:sz w:val="28"/>
          <w:szCs w:val="28"/>
        </w:rPr>
        <w:t xml:space="preserve"> </w:t>
      </w:r>
      <w:r w:rsidRPr="00775911">
        <w:rPr>
          <w:sz w:val="28"/>
          <w:szCs w:val="28"/>
        </w:rPr>
        <w:t>«НАРОДНЫЙ БЮДЖЕТ»</w:t>
      </w:r>
      <w:r>
        <w:rPr>
          <w:sz w:val="28"/>
          <w:szCs w:val="28"/>
        </w:rPr>
        <w:t xml:space="preserve"> и голосования </w:t>
      </w:r>
      <w:r w:rsidRPr="00B844E8">
        <w:rPr>
          <w:sz w:val="28"/>
          <w:szCs w:val="28"/>
        </w:rPr>
        <w:t xml:space="preserve">по выбору направлений, подлежащих включению в первоочередном порядке в муниципальные программы в 2020-2021 годах, на территории </w:t>
      </w:r>
      <w:r w:rsidRPr="00B844E8">
        <w:rPr>
          <w:i/>
          <w:iCs/>
          <w:sz w:val="28"/>
          <w:szCs w:val="28"/>
        </w:rPr>
        <w:t>(</w:t>
      </w:r>
      <w:r>
        <w:rPr>
          <w:sz w:val="28"/>
          <w:szCs w:val="28"/>
        </w:rPr>
        <w:t>муниципального района «Акшинский район» (</w:t>
      </w:r>
      <w:r w:rsidRPr="00B844E8">
        <w:rPr>
          <w:sz w:val="28"/>
          <w:szCs w:val="28"/>
        </w:rPr>
        <w:t>далее соответственно –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>общественное обсуждение, голосование).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B844E8">
        <w:rPr>
          <w:sz w:val="28"/>
          <w:szCs w:val="28"/>
        </w:rPr>
        <w:t xml:space="preserve">2. Общественное обсуждение </w:t>
      </w:r>
      <w:r>
        <w:rPr>
          <w:sz w:val="28"/>
          <w:szCs w:val="28"/>
        </w:rPr>
        <w:t xml:space="preserve">и голосование </w:t>
      </w:r>
      <w:r w:rsidRPr="00B844E8">
        <w:rPr>
          <w:sz w:val="28"/>
          <w:szCs w:val="28"/>
        </w:rPr>
        <w:t>провод</w:t>
      </w:r>
      <w:r>
        <w:rPr>
          <w:sz w:val="28"/>
          <w:szCs w:val="28"/>
        </w:rPr>
        <w:t>я</w:t>
      </w:r>
      <w:r w:rsidRPr="00B844E8">
        <w:rPr>
          <w:sz w:val="28"/>
          <w:szCs w:val="28"/>
        </w:rPr>
        <w:t xml:space="preserve">тся в целях создания механизма прямого участия граждан в общественной жизни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sz w:val="28"/>
          <w:szCs w:val="28"/>
        </w:rPr>
        <w:t xml:space="preserve"> и определения направлений, которые будут включены в муниципальные программы в 2020-2021 годах (далее– направления) в первоочередном порядке.</w:t>
      </w:r>
    </w:p>
    <w:p w:rsidR="003B674D" w:rsidRPr="00B844E8" w:rsidRDefault="003B674D" w:rsidP="00857B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Результаты общественного обсуждения устанавливаются путем проведения голосования.</w:t>
      </w:r>
    </w:p>
    <w:p w:rsidR="003B674D" w:rsidRPr="00B844E8" w:rsidRDefault="003B674D" w:rsidP="00857B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Результаты общественного обсуждения носят рекомендательный характер.</w:t>
      </w:r>
    </w:p>
    <w:p w:rsidR="003B674D" w:rsidRPr="00B844E8" w:rsidRDefault="003B674D" w:rsidP="00A7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844E8">
        <w:rPr>
          <w:sz w:val="28"/>
          <w:szCs w:val="28"/>
        </w:rPr>
        <w:t>. Организация участия граждан в процессе общественного обсуждения строится на следующих принципах:</w:t>
      </w:r>
    </w:p>
    <w:p w:rsidR="003B674D" w:rsidRPr="00B844E8" w:rsidRDefault="003B674D" w:rsidP="00A7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1) направленность результатов общественного обсуждения на наиболее полное включение всех заинтересованных сторон, выявление их истинных интересов и ценностей, достижение согласия по целям и планам реализации направлений;</w:t>
      </w:r>
    </w:p>
    <w:p w:rsidR="003B674D" w:rsidRPr="00B844E8" w:rsidRDefault="003B674D" w:rsidP="00A7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2) открытость в обсуждении направлений;</w:t>
      </w:r>
    </w:p>
    <w:p w:rsidR="003B674D" w:rsidRPr="00B844E8" w:rsidRDefault="003B674D" w:rsidP="00A7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 xml:space="preserve">3) учет мнения жителей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sz w:val="28"/>
          <w:szCs w:val="28"/>
        </w:rPr>
        <w:t>;</w:t>
      </w:r>
    </w:p>
    <w:p w:rsidR="003B674D" w:rsidRPr="00B844E8" w:rsidRDefault="003B674D" w:rsidP="00A7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 xml:space="preserve">4) доступность информации и информирование жителей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i/>
          <w:iCs/>
          <w:sz w:val="28"/>
          <w:szCs w:val="28"/>
        </w:rPr>
        <w:t xml:space="preserve"> </w:t>
      </w:r>
      <w:r w:rsidRPr="00B844E8">
        <w:rPr>
          <w:sz w:val="28"/>
          <w:szCs w:val="28"/>
        </w:rPr>
        <w:t xml:space="preserve">о направлениях посредством размещения информации о муниципальных программах на официальном сайте </w:t>
      </w:r>
      <w:r w:rsidRPr="006477E3">
        <w:rPr>
          <w:sz w:val="28"/>
          <w:szCs w:val="28"/>
        </w:rPr>
        <w:t>администрации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«Акшинский район» </w:t>
      </w:r>
      <w:r w:rsidRPr="00B844E8">
        <w:rPr>
          <w:sz w:val="28"/>
          <w:szCs w:val="28"/>
        </w:rPr>
        <w:t>в информационно-телекоммуникационной сети «Интернет» (далее – сеть «Интернет»), с предоставлением возможности публичного комментирования и обсуждения направлений.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844E8">
        <w:rPr>
          <w:sz w:val="28"/>
          <w:szCs w:val="28"/>
        </w:rPr>
        <w:t>. В общественном обсуждении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 xml:space="preserve">и голосовании вправе участвовать граждане Российской Федерации, достигшие 14-летнего возраста, постоянно или временно проживающие на территории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i/>
          <w:iCs/>
          <w:sz w:val="28"/>
          <w:szCs w:val="28"/>
        </w:rPr>
        <w:t xml:space="preserve"> </w:t>
      </w:r>
      <w:r w:rsidRPr="00B844E8">
        <w:rPr>
          <w:sz w:val="28"/>
          <w:szCs w:val="28"/>
        </w:rPr>
        <w:t>(далее – граждане)</w:t>
      </w:r>
      <w:r w:rsidRPr="00B844E8">
        <w:rPr>
          <w:i/>
          <w:iCs/>
          <w:sz w:val="28"/>
          <w:szCs w:val="28"/>
        </w:rPr>
        <w:t>.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5</w:t>
      </w:r>
      <w:r w:rsidRPr="00B844E8">
        <w:rPr>
          <w:sz w:val="28"/>
          <w:szCs w:val="28"/>
        </w:rPr>
        <w:t xml:space="preserve">. Уполномоченным органом по организации проведения общественного обсуждения и голосования является администрация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i/>
          <w:iCs/>
          <w:sz w:val="28"/>
          <w:szCs w:val="28"/>
        </w:rPr>
        <w:t>.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B844E8">
        <w:rPr>
          <w:sz w:val="28"/>
          <w:szCs w:val="28"/>
        </w:rPr>
        <w:t xml:space="preserve">Функции по организации и обеспечению проведения общественного обсуждения и голосования осуществляются общественной комиссией, </w:t>
      </w:r>
      <w:r>
        <w:rPr>
          <w:sz w:val="28"/>
          <w:szCs w:val="28"/>
        </w:rPr>
        <w:t>формируемой</w:t>
      </w:r>
      <w:r w:rsidRPr="00B844E8">
        <w:rPr>
          <w:sz w:val="28"/>
          <w:szCs w:val="28"/>
        </w:rPr>
        <w:t xml:space="preserve"> в порядке, </w:t>
      </w:r>
      <w:r>
        <w:rPr>
          <w:sz w:val="28"/>
          <w:szCs w:val="28"/>
        </w:rPr>
        <w:t xml:space="preserve">установленном </w:t>
      </w:r>
      <w:r w:rsidRPr="00D71272">
        <w:rPr>
          <w:sz w:val="28"/>
          <w:szCs w:val="28"/>
        </w:rPr>
        <w:t>пунктами</w:t>
      </w:r>
      <w:r>
        <w:rPr>
          <w:sz w:val="28"/>
          <w:szCs w:val="28"/>
        </w:rPr>
        <w:t xml:space="preserve"> </w:t>
      </w:r>
      <w:r w:rsidRPr="00D71272">
        <w:rPr>
          <w:sz w:val="28"/>
          <w:szCs w:val="28"/>
        </w:rPr>
        <w:t>7, 8 настоящего Порядка</w:t>
      </w:r>
      <w:r>
        <w:rPr>
          <w:sz w:val="28"/>
          <w:szCs w:val="28"/>
        </w:rPr>
        <w:t xml:space="preserve">, </w:t>
      </w:r>
      <w:r w:rsidRPr="00B844E8">
        <w:rPr>
          <w:sz w:val="28"/>
          <w:szCs w:val="28"/>
        </w:rPr>
        <w:t>(далее – Общественная комиссия).</w:t>
      </w:r>
    </w:p>
    <w:p w:rsidR="003B674D" w:rsidRPr="00B844E8" w:rsidRDefault="003B674D" w:rsidP="00E953C2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3B674D" w:rsidRPr="00B844E8" w:rsidRDefault="003B674D" w:rsidP="00E953C2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B844E8">
        <w:rPr>
          <w:b/>
          <w:bCs/>
          <w:sz w:val="28"/>
          <w:szCs w:val="28"/>
        </w:rPr>
        <w:t>2. Порядок организации и проведения общественного обсуждения</w:t>
      </w:r>
    </w:p>
    <w:p w:rsidR="003B674D" w:rsidRPr="00B844E8" w:rsidRDefault="003B674D" w:rsidP="00E953C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87"/>
      <w:bookmarkEnd w:id="1"/>
      <w:r w:rsidRPr="00B844E8">
        <w:rPr>
          <w:sz w:val="28"/>
          <w:szCs w:val="28"/>
        </w:rPr>
        <w:t xml:space="preserve">6. Глава </w:t>
      </w:r>
      <w:r>
        <w:rPr>
          <w:sz w:val="28"/>
          <w:szCs w:val="28"/>
        </w:rPr>
        <w:t xml:space="preserve">муниципального района «Акшинский район» </w:t>
      </w:r>
      <w:r w:rsidRPr="00B844E8">
        <w:rPr>
          <w:sz w:val="28"/>
          <w:szCs w:val="28"/>
        </w:rPr>
        <w:t xml:space="preserve">принимает решение о </w:t>
      </w:r>
      <w:r>
        <w:rPr>
          <w:sz w:val="28"/>
          <w:szCs w:val="28"/>
        </w:rPr>
        <w:t>проведении</w:t>
      </w:r>
      <w:r w:rsidRPr="00B844E8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ого</w:t>
      </w:r>
      <w:r w:rsidRPr="00B844E8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я</w:t>
      </w:r>
      <w:r w:rsidRPr="00B844E8">
        <w:rPr>
          <w:sz w:val="28"/>
          <w:szCs w:val="28"/>
        </w:rPr>
        <w:t>, которым утверждает: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1) перечень направлений, выносимых на общественное обсуждение</w:t>
      </w:r>
      <w:r>
        <w:rPr>
          <w:sz w:val="28"/>
          <w:szCs w:val="28"/>
        </w:rPr>
        <w:t xml:space="preserve"> и голосование</w:t>
      </w:r>
      <w:r w:rsidRPr="00B844E8">
        <w:rPr>
          <w:sz w:val="28"/>
          <w:szCs w:val="28"/>
        </w:rPr>
        <w:t xml:space="preserve">, сформированный на основании предложений, поступивших от граждан, органов местного самоуправления, общественных объединений, организаций, расположенных на территории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sz w:val="28"/>
          <w:szCs w:val="28"/>
        </w:rPr>
        <w:t>;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2) период</w:t>
      </w:r>
      <w:r>
        <w:rPr>
          <w:sz w:val="28"/>
          <w:szCs w:val="28"/>
        </w:rPr>
        <w:t xml:space="preserve"> проведения общественного обсуждения</w:t>
      </w:r>
      <w:r w:rsidRPr="00B844E8">
        <w:rPr>
          <w:sz w:val="28"/>
          <w:szCs w:val="28"/>
        </w:rPr>
        <w:t>;</w:t>
      </w:r>
    </w:p>
    <w:p w:rsidR="003B674D" w:rsidRDefault="003B674D" w:rsidP="00E54A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3) дату (период</w:t>
      </w:r>
      <w:r>
        <w:rPr>
          <w:sz w:val="28"/>
          <w:szCs w:val="28"/>
        </w:rPr>
        <w:t>) проведения голосования;</w:t>
      </w:r>
    </w:p>
    <w:p w:rsidR="003B674D" w:rsidRPr="00B844E8" w:rsidRDefault="003B674D" w:rsidP="00925A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844E8">
        <w:rPr>
          <w:sz w:val="28"/>
          <w:szCs w:val="28"/>
        </w:rPr>
        <w:t xml:space="preserve">) количество </w:t>
      </w:r>
      <w:r>
        <w:rPr>
          <w:sz w:val="28"/>
          <w:szCs w:val="28"/>
        </w:rPr>
        <w:t xml:space="preserve">помещений для проведения голосования (далее – </w:t>
      </w:r>
      <w:r w:rsidRPr="00B844E8">
        <w:rPr>
          <w:sz w:val="28"/>
          <w:szCs w:val="28"/>
        </w:rPr>
        <w:t>счетны</w:t>
      </w:r>
      <w:r>
        <w:rPr>
          <w:sz w:val="28"/>
          <w:szCs w:val="28"/>
        </w:rPr>
        <w:t xml:space="preserve">е </w:t>
      </w:r>
      <w:r w:rsidRPr="00B844E8">
        <w:rPr>
          <w:sz w:val="28"/>
          <w:szCs w:val="28"/>
        </w:rPr>
        <w:t>участк</w:t>
      </w:r>
      <w:r>
        <w:rPr>
          <w:sz w:val="28"/>
          <w:szCs w:val="28"/>
        </w:rPr>
        <w:t>и)</w:t>
      </w:r>
      <w:r w:rsidRPr="00B844E8">
        <w:rPr>
          <w:sz w:val="28"/>
          <w:szCs w:val="28"/>
        </w:rPr>
        <w:t>.</w:t>
      </w:r>
    </w:p>
    <w:p w:rsidR="003B674D" w:rsidRPr="00B844E8" w:rsidRDefault="003B674D" w:rsidP="00A7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844E8">
        <w:rPr>
          <w:sz w:val="28"/>
          <w:szCs w:val="28"/>
        </w:rPr>
        <w:t xml:space="preserve">После принятия решения о </w:t>
      </w:r>
      <w:r>
        <w:rPr>
          <w:sz w:val="28"/>
          <w:szCs w:val="28"/>
        </w:rPr>
        <w:t>проведении</w:t>
      </w:r>
      <w:r w:rsidRPr="00B844E8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ого</w:t>
      </w:r>
      <w:r w:rsidRPr="00B844E8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я</w:t>
      </w:r>
      <w:r w:rsidRPr="00B844E8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sz w:val="28"/>
          <w:szCs w:val="28"/>
        </w:rPr>
        <w:t>:</w:t>
      </w:r>
    </w:p>
    <w:p w:rsidR="003B674D" w:rsidRPr="00B844E8" w:rsidRDefault="003B674D" w:rsidP="00A7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 xml:space="preserve">1) готовит оповещение о начале проведения </w:t>
      </w:r>
      <w:r>
        <w:rPr>
          <w:sz w:val="28"/>
          <w:szCs w:val="28"/>
        </w:rPr>
        <w:t>общественного</w:t>
      </w:r>
      <w:r w:rsidRPr="00B844E8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я</w:t>
      </w:r>
      <w:r w:rsidRPr="00B844E8">
        <w:rPr>
          <w:sz w:val="28"/>
          <w:szCs w:val="28"/>
        </w:rPr>
        <w:t xml:space="preserve">, содержащее информацию, указанную в пункте настоящего Порядка, и размещает его на информационных стендах, оборудованных около здания администрации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sz w:val="28"/>
          <w:szCs w:val="28"/>
        </w:rPr>
        <w:t>, в местах массового скопления людей и в иных местах, расположенных на территории</w:t>
      </w:r>
      <w:r>
        <w:rPr>
          <w:sz w:val="28"/>
          <w:szCs w:val="28"/>
        </w:rPr>
        <w:t xml:space="preserve"> муниципального района «Акшинский район»</w:t>
      </w:r>
      <w:r w:rsidRPr="00B844E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 xml:space="preserve">на официальном сайте </w:t>
      </w:r>
      <w:r w:rsidRPr="000F1965">
        <w:rPr>
          <w:sz w:val="28"/>
          <w:szCs w:val="28"/>
        </w:rPr>
        <w:t>администрации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«Акшинский район» </w:t>
      </w:r>
      <w:r w:rsidRPr="00B844E8">
        <w:rPr>
          <w:sz w:val="28"/>
          <w:szCs w:val="28"/>
        </w:rPr>
        <w:t>и иных информационных ресурсах в сети «Интернет», распространяет иными способами, обеспечивающими доступ участников общественн</w:t>
      </w:r>
      <w:r>
        <w:rPr>
          <w:sz w:val="28"/>
          <w:szCs w:val="28"/>
        </w:rPr>
        <w:t xml:space="preserve">ого </w:t>
      </w:r>
      <w:r w:rsidRPr="00B844E8">
        <w:rPr>
          <w:sz w:val="28"/>
          <w:szCs w:val="28"/>
        </w:rPr>
        <w:t>обсуждени</w:t>
      </w:r>
      <w:r>
        <w:rPr>
          <w:sz w:val="28"/>
          <w:szCs w:val="28"/>
        </w:rPr>
        <w:t>я</w:t>
      </w:r>
      <w:r w:rsidRPr="00B844E8">
        <w:rPr>
          <w:sz w:val="28"/>
          <w:szCs w:val="28"/>
        </w:rPr>
        <w:t xml:space="preserve"> к указанной информации, не позднее одного календарного дня со дня принятия указанного решения;</w:t>
      </w:r>
    </w:p>
    <w:p w:rsidR="003B674D" w:rsidRPr="00B844E8" w:rsidRDefault="003B674D" w:rsidP="00A7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 xml:space="preserve">2) формирует Общественную комиссию на основе предложений главы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sz w:val="28"/>
          <w:szCs w:val="28"/>
        </w:rPr>
        <w:t xml:space="preserve">, депутатов </w:t>
      </w:r>
      <w:r w:rsidRPr="000F1965">
        <w:rPr>
          <w:sz w:val="28"/>
          <w:szCs w:val="28"/>
        </w:rPr>
        <w:t>Совета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sz w:val="28"/>
          <w:szCs w:val="28"/>
        </w:rPr>
        <w:t xml:space="preserve">, общественных объединений, организаций, расположенных на территории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color w:val="000000"/>
          <w:sz w:val="28"/>
          <w:szCs w:val="28"/>
        </w:rPr>
        <w:t>, количественный состав членов которой должен быть не менее пяти и не более десяти человек</w:t>
      </w:r>
      <w:r w:rsidRPr="00B844E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>в течение трех календарных дней со д</w:t>
      </w:r>
      <w:r>
        <w:rPr>
          <w:sz w:val="28"/>
          <w:szCs w:val="28"/>
        </w:rPr>
        <w:t>ня принятия указанного решения.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8. Состав Общественной комиссии, включая председателя Общественной комиссии и секретаря Общественной комиссии,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 xml:space="preserve">утверждается постановлением администрации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i/>
          <w:iCs/>
          <w:sz w:val="28"/>
          <w:szCs w:val="28"/>
        </w:rPr>
        <w:t>.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 xml:space="preserve">Членом Общественной комиссии может быть гражданин Российской Федерации, достигший возраста 18 лет на момент назначения в Общественную комиссию, постоянно или временно проживающий на территории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sz w:val="28"/>
          <w:szCs w:val="28"/>
        </w:rPr>
        <w:t>.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9. Общественная комиссия обеспечивает: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1) информирование граждан о проведении общественного обсуждения, в том числе о направлениях, выносимых на общественное обсуждение, в местах массового скопления людей (общественные и торгово-развлекательные центры, клубы, дома культуры, библиотеки, спортивные сооружения, иные объекты социальной инфраструктуры и т.п.), через иные средства массовой информации;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2) изготовление опросных листов для голосования (далее – опросные листы);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 xml:space="preserve">3) </w:t>
      </w:r>
      <w:r>
        <w:rPr>
          <w:sz w:val="28"/>
          <w:szCs w:val="28"/>
        </w:rPr>
        <w:t xml:space="preserve">содействие в оборудовании (оснащении) </w:t>
      </w:r>
      <w:r w:rsidRPr="00B844E8">
        <w:rPr>
          <w:sz w:val="28"/>
          <w:szCs w:val="28"/>
        </w:rPr>
        <w:t>помещений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 xml:space="preserve">для голосования (далее – счетные участки); 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844E8">
        <w:rPr>
          <w:sz w:val="28"/>
          <w:szCs w:val="28"/>
        </w:rPr>
        <w:t>) рассмотрение обращений (жалоб) граждан по вопросам, связанным с проведением общественного обсуждения и голосования.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844E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0</w:t>
      </w:r>
      <w:r w:rsidRPr="00B844E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844E8">
        <w:rPr>
          <w:color w:val="000000"/>
          <w:sz w:val="28"/>
          <w:szCs w:val="28"/>
        </w:rPr>
        <w:t>В течение трех календарных дней со дня своего формирования Общественная комиссия формирует счетные комиссии для каждого счетного участка, количественный состав членов которой должен быть не менее двух и не более пяти человек.</w:t>
      </w:r>
    </w:p>
    <w:p w:rsidR="003B674D" w:rsidRPr="00B844E8" w:rsidRDefault="003B674D" w:rsidP="000C13A5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 xml:space="preserve">Членом счетной комиссии может быть гражданин Российской Федерации, достигший возраста 18 лет на момент назначения в счетную комиссию, постоянно или временно проживающий на территории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sz w:val="28"/>
          <w:szCs w:val="28"/>
        </w:rPr>
        <w:t xml:space="preserve">. </w:t>
      </w:r>
    </w:p>
    <w:p w:rsidR="003B674D" w:rsidRPr="00B844E8" w:rsidRDefault="003B674D" w:rsidP="00E54AB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844E8">
        <w:rPr>
          <w:color w:val="000000"/>
          <w:sz w:val="28"/>
          <w:szCs w:val="28"/>
        </w:rPr>
        <w:t>Из числа членов счетной комиссии Общественная комиссия назначает председателя счетной комиссии и секретаря счетной комиссии.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  <w:lang w:eastAsia="en-US"/>
        </w:rPr>
      </w:pPr>
      <w:r w:rsidRPr="00B844E8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B844E8">
        <w:rPr>
          <w:sz w:val="28"/>
          <w:szCs w:val="28"/>
        </w:rPr>
        <w:t xml:space="preserve">. </w:t>
      </w:r>
      <w:r w:rsidRPr="00B844E8">
        <w:rPr>
          <w:sz w:val="28"/>
          <w:szCs w:val="28"/>
          <w:lang w:eastAsia="en-US"/>
        </w:rPr>
        <w:t>Счетная комиссия выполняет следующие функции: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  <w:lang w:eastAsia="en-US"/>
        </w:rPr>
      </w:pPr>
      <w:r w:rsidRPr="00B844E8">
        <w:rPr>
          <w:sz w:val="28"/>
          <w:szCs w:val="28"/>
          <w:lang w:eastAsia="en-US"/>
        </w:rPr>
        <w:t xml:space="preserve">1) осуществляет непосредственную подготовку к проведению голосования; 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  <w:lang w:eastAsia="en-US"/>
        </w:rPr>
      </w:pPr>
      <w:r w:rsidRPr="00B844E8">
        <w:rPr>
          <w:sz w:val="28"/>
          <w:szCs w:val="28"/>
          <w:lang w:eastAsia="en-US"/>
        </w:rPr>
        <w:t>2) ведет разъяснительную и информационную работу о</w:t>
      </w:r>
      <w:r>
        <w:rPr>
          <w:sz w:val="28"/>
          <w:szCs w:val="28"/>
          <w:lang w:eastAsia="en-US"/>
        </w:rPr>
        <w:t xml:space="preserve"> </w:t>
      </w:r>
      <w:r w:rsidRPr="00B844E8">
        <w:rPr>
          <w:sz w:val="28"/>
          <w:szCs w:val="28"/>
          <w:lang w:eastAsia="en-US"/>
        </w:rPr>
        <w:t>порядке проведения голосования, в том числе информирует население о месте проведения голосования (об адресе счетного участка);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  <w:lang w:eastAsia="en-US"/>
        </w:rPr>
      </w:pPr>
      <w:r w:rsidRPr="00B844E8">
        <w:rPr>
          <w:sz w:val="28"/>
          <w:szCs w:val="28"/>
          <w:lang w:eastAsia="en-US"/>
        </w:rPr>
        <w:t>3) составляет список граждан, принявших участие в голосовании (далее – участники голосования).</w:t>
      </w:r>
      <w:r>
        <w:rPr>
          <w:sz w:val="28"/>
          <w:szCs w:val="28"/>
          <w:lang w:eastAsia="en-US"/>
        </w:rPr>
        <w:t xml:space="preserve"> </w:t>
      </w:r>
      <w:r w:rsidRPr="00B844E8">
        <w:rPr>
          <w:sz w:val="28"/>
          <w:szCs w:val="28"/>
          <w:lang w:eastAsia="en-US"/>
        </w:rPr>
        <w:t>Список участников голосования составляется счетной комиссией непосредственно в день проведения голосования;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  <w:lang w:eastAsia="en-US"/>
        </w:rPr>
      </w:pPr>
      <w:r w:rsidRPr="00B844E8">
        <w:rPr>
          <w:sz w:val="28"/>
          <w:szCs w:val="28"/>
          <w:lang w:eastAsia="en-US"/>
        </w:rPr>
        <w:t>4) обеспечивает оснащение</w:t>
      </w:r>
      <w:r>
        <w:rPr>
          <w:sz w:val="28"/>
          <w:szCs w:val="28"/>
          <w:lang w:eastAsia="en-US"/>
        </w:rPr>
        <w:t xml:space="preserve"> </w:t>
      </w:r>
      <w:r w:rsidRPr="00B844E8">
        <w:rPr>
          <w:sz w:val="28"/>
          <w:szCs w:val="28"/>
          <w:lang w:eastAsia="en-US"/>
        </w:rPr>
        <w:t>счетных участков, в том числе оборудует ящики для голосования, размещает информационные материалы о порядке проведения голосования;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  <w:lang w:eastAsia="en-US"/>
        </w:rPr>
      </w:pPr>
      <w:r w:rsidRPr="00B844E8">
        <w:rPr>
          <w:sz w:val="28"/>
          <w:szCs w:val="28"/>
          <w:lang w:eastAsia="en-US"/>
        </w:rPr>
        <w:t>5) организует проведение голосования;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  <w:lang w:eastAsia="en-US"/>
        </w:rPr>
      </w:pPr>
      <w:r w:rsidRPr="00B844E8">
        <w:rPr>
          <w:sz w:val="28"/>
          <w:szCs w:val="28"/>
          <w:lang w:eastAsia="en-US"/>
        </w:rPr>
        <w:t>6) составляет протокол об итогах голосования на счетном участке</w:t>
      </w:r>
      <w:r>
        <w:rPr>
          <w:sz w:val="28"/>
          <w:szCs w:val="28"/>
          <w:lang w:eastAsia="en-US"/>
        </w:rPr>
        <w:t xml:space="preserve"> </w:t>
      </w:r>
      <w:r w:rsidRPr="00B844E8">
        <w:rPr>
          <w:sz w:val="28"/>
          <w:szCs w:val="28"/>
          <w:lang w:eastAsia="en-US"/>
        </w:rPr>
        <w:t>и передает его в Общественную комиссию;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  <w:lang w:eastAsia="en-US"/>
        </w:rPr>
      </w:pPr>
      <w:r w:rsidRPr="00B844E8">
        <w:rPr>
          <w:sz w:val="28"/>
          <w:szCs w:val="28"/>
          <w:lang w:eastAsia="en-US"/>
        </w:rPr>
        <w:t xml:space="preserve">7) обеспечивает хранение документов, </w:t>
      </w:r>
      <w:r w:rsidRPr="00B844E8">
        <w:rPr>
          <w:sz w:val="28"/>
          <w:szCs w:val="28"/>
        </w:rPr>
        <w:t>связанных с подготовкой и проведением голосования</w:t>
      </w:r>
      <w:r w:rsidRPr="00B844E8">
        <w:rPr>
          <w:sz w:val="28"/>
          <w:szCs w:val="28"/>
          <w:lang w:eastAsia="en-US"/>
        </w:rPr>
        <w:t>, и передает их в Общественную комиссию;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  <w:lang w:eastAsia="en-US"/>
        </w:rPr>
      </w:pPr>
      <w:r w:rsidRPr="00B844E8">
        <w:rPr>
          <w:sz w:val="28"/>
          <w:szCs w:val="28"/>
          <w:lang w:eastAsia="en-US"/>
        </w:rPr>
        <w:t>8) иные функции, непосредственно связанные с проведением голосования.</w:t>
      </w:r>
    </w:p>
    <w:p w:rsidR="003B674D" w:rsidRPr="00B844E8" w:rsidRDefault="003B674D" w:rsidP="00571B0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r w:rsidRPr="00B844E8">
        <w:rPr>
          <w:color w:val="000000"/>
          <w:sz w:val="28"/>
          <w:szCs w:val="28"/>
        </w:rPr>
        <w:t xml:space="preserve">Полномочия счетной комиссии прекращаются в день опубликования (обнародования) </w:t>
      </w:r>
      <w:r>
        <w:rPr>
          <w:color w:val="000000"/>
          <w:sz w:val="28"/>
          <w:szCs w:val="28"/>
        </w:rPr>
        <w:t>итогов</w:t>
      </w:r>
      <w:r w:rsidRPr="00B844E8">
        <w:rPr>
          <w:color w:val="000000"/>
          <w:sz w:val="28"/>
          <w:szCs w:val="28"/>
        </w:rPr>
        <w:t xml:space="preserve"> голосования в </w:t>
      </w:r>
      <w:r>
        <w:rPr>
          <w:sz w:val="28"/>
          <w:szCs w:val="28"/>
        </w:rPr>
        <w:t>муниципальном районе «Акшинский район»</w:t>
      </w:r>
      <w:r w:rsidRPr="00B844E8">
        <w:rPr>
          <w:color w:val="000000"/>
          <w:sz w:val="28"/>
          <w:szCs w:val="28"/>
        </w:rPr>
        <w:t>.</w:t>
      </w:r>
    </w:p>
    <w:p w:rsidR="003B674D" w:rsidRPr="00B844E8" w:rsidRDefault="003B674D" w:rsidP="00B844E8">
      <w:pPr>
        <w:ind w:firstLine="709"/>
        <w:jc w:val="center"/>
        <w:rPr>
          <w:sz w:val="28"/>
          <w:szCs w:val="28"/>
        </w:rPr>
      </w:pPr>
    </w:p>
    <w:p w:rsidR="003B674D" w:rsidRPr="00B844E8" w:rsidRDefault="003B674D" w:rsidP="00B844E8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B844E8">
        <w:rPr>
          <w:b/>
          <w:bCs/>
          <w:sz w:val="28"/>
          <w:szCs w:val="28"/>
        </w:rPr>
        <w:t>. Порядок организации и проведения голосования</w:t>
      </w:r>
    </w:p>
    <w:p w:rsidR="003B674D" w:rsidRPr="00B844E8" w:rsidRDefault="003B674D" w:rsidP="00B844E8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3B674D" w:rsidRPr="00B844E8" w:rsidRDefault="003B674D" w:rsidP="00290FF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Pr="00B844E8">
        <w:rPr>
          <w:color w:val="000000"/>
          <w:sz w:val="28"/>
          <w:szCs w:val="28"/>
        </w:rPr>
        <w:t xml:space="preserve">. Отбор направлений проводится путем тайного голосования, при котором можно голосовать не более чем за три направления из сформированного для </w:t>
      </w:r>
      <w:r>
        <w:rPr>
          <w:color w:val="000000"/>
          <w:sz w:val="28"/>
          <w:szCs w:val="28"/>
        </w:rPr>
        <w:t>общественного обсуждения</w:t>
      </w:r>
      <w:r w:rsidRPr="00B844E8">
        <w:rPr>
          <w:color w:val="000000"/>
          <w:sz w:val="28"/>
          <w:szCs w:val="28"/>
        </w:rPr>
        <w:t xml:space="preserve"> перечня направлений.</w:t>
      </w:r>
    </w:p>
    <w:p w:rsidR="003B674D" w:rsidRPr="00B844E8" w:rsidRDefault="003B674D" w:rsidP="00B844E8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Голосование является рейтинговым.</w:t>
      </w:r>
    </w:p>
    <w:p w:rsidR="003B674D" w:rsidRPr="00B844E8" w:rsidRDefault="003B674D" w:rsidP="00290FF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844E8">
        <w:rPr>
          <w:color w:val="000000"/>
          <w:sz w:val="28"/>
          <w:szCs w:val="28"/>
        </w:rPr>
        <w:t>. П</w:t>
      </w:r>
      <w:r>
        <w:rPr>
          <w:sz w:val="28"/>
          <w:szCs w:val="28"/>
        </w:rPr>
        <w:t>одлежащим (подлежащими)</w:t>
      </w:r>
      <w:r w:rsidRPr="00B844E8">
        <w:rPr>
          <w:sz w:val="28"/>
          <w:szCs w:val="28"/>
        </w:rPr>
        <w:t xml:space="preserve"> включению в первоочередном порядке в муниципальные программы в 2020-2021 годах</w:t>
      </w:r>
      <w:r>
        <w:rPr>
          <w:sz w:val="28"/>
          <w:szCs w:val="28"/>
        </w:rPr>
        <w:t xml:space="preserve"> </w:t>
      </w:r>
      <w:r w:rsidRPr="00B844E8">
        <w:rPr>
          <w:color w:val="000000"/>
          <w:sz w:val="28"/>
          <w:szCs w:val="28"/>
        </w:rPr>
        <w:t>признается</w:t>
      </w:r>
      <w:r>
        <w:rPr>
          <w:color w:val="000000"/>
          <w:sz w:val="28"/>
          <w:szCs w:val="28"/>
        </w:rPr>
        <w:t xml:space="preserve"> (признаются)</w:t>
      </w:r>
      <w:r w:rsidRPr="00B844E8">
        <w:rPr>
          <w:color w:val="000000"/>
          <w:sz w:val="28"/>
          <w:szCs w:val="28"/>
        </w:rPr>
        <w:t xml:space="preserve"> направление</w:t>
      </w:r>
      <w:r>
        <w:rPr>
          <w:color w:val="000000"/>
          <w:sz w:val="28"/>
          <w:szCs w:val="28"/>
        </w:rPr>
        <w:t xml:space="preserve"> (направления)</w:t>
      </w:r>
      <w:r w:rsidRPr="00B844E8">
        <w:rPr>
          <w:color w:val="000000"/>
          <w:sz w:val="28"/>
          <w:szCs w:val="28"/>
        </w:rPr>
        <w:t xml:space="preserve">, получившее </w:t>
      </w:r>
      <w:r>
        <w:rPr>
          <w:color w:val="000000"/>
          <w:sz w:val="28"/>
          <w:szCs w:val="28"/>
        </w:rPr>
        <w:t xml:space="preserve">(получившие) </w:t>
      </w:r>
      <w:r w:rsidRPr="00B844E8">
        <w:rPr>
          <w:color w:val="000000"/>
          <w:sz w:val="28"/>
          <w:szCs w:val="28"/>
        </w:rPr>
        <w:t>наибольшее количество голосов участников голосования.</w:t>
      </w:r>
    </w:p>
    <w:p w:rsidR="003B674D" w:rsidRPr="00B844E8" w:rsidRDefault="003B674D" w:rsidP="00C121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B844E8">
        <w:rPr>
          <w:sz w:val="28"/>
          <w:szCs w:val="28"/>
        </w:rPr>
        <w:t>. Счетные участки должны быть оборудованы</w:t>
      </w:r>
      <w:r>
        <w:rPr>
          <w:sz w:val="28"/>
          <w:szCs w:val="28"/>
        </w:rPr>
        <w:t xml:space="preserve"> (оснащены)</w:t>
      </w:r>
      <w:r w:rsidRPr="00B844E8">
        <w:rPr>
          <w:sz w:val="28"/>
          <w:szCs w:val="28"/>
        </w:rPr>
        <w:t xml:space="preserve"> не позднее чем за два календарных дня</w:t>
      </w:r>
      <w:r>
        <w:rPr>
          <w:sz w:val="28"/>
          <w:szCs w:val="28"/>
        </w:rPr>
        <w:t xml:space="preserve"> до дня проведения голосования</w:t>
      </w:r>
      <w:r w:rsidRPr="00B844E8">
        <w:rPr>
          <w:sz w:val="28"/>
          <w:szCs w:val="28"/>
        </w:rPr>
        <w:t>: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1) стол</w:t>
      </w:r>
      <w:r>
        <w:rPr>
          <w:sz w:val="28"/>
          <w:szCs w:val="28"/>
        </w:rPr>
        <w:t>ами</w:t>
      </w:r>
      <w:r w:rsidRPr="00B844E8">
        <w:rPr>
          <w:sz w:val="28"/>
          <w:szCs w:val="28"/>
        </w:rPr>
        <w:t xml:space="preserve"> и стулья</w:t>
      </w:r>
      <w:r>
        <w:rPr>
          <w:sz w:val="28"/>
          <w:szCs w:val="28"/>
        </w:rPr>
        <w:t>ми</w:t>
      </w:r>
      <w:r w:rsidRPr="00B844E8">
        <w:rPr>
          <w:sz w:val="28"/>
          <w:szCs w:val="28"/>
        </w:rPr>
        <w:t xml:space="preserve"> для членов счетной комиссии;</w:t>
      </w:r>
    </w:p>
    <w:p w:rsidR="003B674D" w:rsidRPr="00B844E8" w:rsidRDefault="003B674D" w:rsidP="001C1DC9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2) стулья</w:t>
      </w:r>
      <w:r>
        <w:rPr>
          <w:sz w:val="28"/>
          <w:szCs w:val="28"/>
        </w:rPr>
        <w:t>ми</w:t>
      </w:r>
      <w:r w:rsidRPr="00B844E8">
        <w:rPr>
          <w:sz w:val="28"/>
          <w:szCs w:val="28"/>
        </w:rPr>
        <w:t xml:space="preserve"> для участников голосования – напротив столов для членов счетной комиссии;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3</w:t>
      </w:r>
      <w:r>
        <w:rPr>
          <w:sz w:val="28"/>
          <w:szCs w:val="28"/>
        </w:rPr>
        <w:t>) информационными</w:t>
      </w:r>
      <w:r w:rsidRPr="00B844E8">
        <w:rPr>
          <w:sz w:val="28"/>
          <w:szCs w:val="28"/>
        </w:rPr>
        <w:t xml:space="preserve"> стенд</w:t>
      </w:r>
      <w:r>
        <w:rPr>
          <w:sz w:val="28"/>
          <w:szCs w:val="28"/>
        </w:rPr>
        <w:t>ами</w:t>
      </w:r>
      <w:r w:rsidRPr="00B844E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>содержащи</w:t>
      </w:r>
      <w:r>
        <w:rPr>
          <w:sz w:val="28"/>
          <w:szCs w:val="28"/>
        </w:rPr>
        <w:t xml:space="preserve">ми </w:t>
      </w:r>
      <w:r w:rsidRPr="00B844E8">
        <w:rPr>
          <w:sz w:val="28"/>
          <w:szCs w:val="28"/>
        </w:rPr>
        <w:t>информацию о порядке проведения голосования;</w:t>
      </w:r>
    </w:p>
    <w:p w:rsidR="003B674D" w:rsidRPr="00B844E8" w:rsidRDefault="003B674D" w:rsidP="001C1DC9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4) места</w:t>
      </w:r>
      <w:r>
        <w:rPr>
          <w:sz w:val="28"/>
          <w:szCs w:val="28"/>
        </w:rPr>
        <w:t>ми</w:t>
      </w:r>
      <w:r w:rsidRPr="00B844E8">
        <w:rPr>
          <w:sz w:val="28"/>
          <w:szCs w:val="28"/>
        </w:rPr>
        <w:t xml:space="preserve"> для заполнения опросных листов</w:t>
      </w:r>
      <w:r w:rsidRPr="00B844E8">
        <w:rPr>
          <w:color w:val="000000"/>
          <w:sz w:val="28"/>
          <w:szCs w:val="28"/>
        </w:rPr>
        <w:t xml:space="preserve"> путем тайного голосования</w:t>
      </w:r>
      <w:r w:rsidRPr="00B844E8">
        <w:rPr>
          <w:sz w:val="28"/>
          <w:szCs w:val="28"/>
        </w:rPr>
        <w:t>;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5</w:t>
      </w:r>
      <w:r>
        <w:rPr>
          <w:sz w:val="28"/>
          <w:szCs w:val="28"/>
        </w:rPr>
        <w:t>) письменными</w:t>
      </w:r>
      <w:r w:rsidRPr="00B844E8">
        <w:rPr>
          <w:sz w:val="28"/>
          <w:szCs w:val="28"/>
        </w:rPr>
        <w:t xml:space="preserve"> принадлежност</w:t>
      </w:r>
      <w:r>
        <w:rPr>
          <w:sz w:val="28"/>
          <w:szCs w:val="28"/>
        </w:rPr>
        <w:t>ями</w:t>
      </w:r>
      <w:r w:rsidRPr="00B844E8">
        <w:rPr>
          <w:sz w:val="28"/>
          <w:szCs w:val="28"/>
        </w:rPr>
        <w:t>;</w:t>
      </w:r>
    </w:p>
    <w:p w:rsidR="003B674D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6) ящик</w:t>
      </w:r>
      <w:r>
        <w:rPr>
          <w:sz w:val="28"/>
          <w:szCs w:val="28"/>
        </w:rPr>
        <w:t xml:space="preserve">ом (ящиками) </w:t>
      </w:r>
      <w:r w:rsidRPr="00B844E8">
        <w:rPr>
          <w:sz w:val="28"/>
          <w:szCs w:val="28"/>
        </w:rPr>
        <w:t>для голосования</w:t>
      </w:r>
      <w:r>
        <w:rPr>
          <w:sz w:val="28"/>
          <w:szCs w:val="28"/>
        </w:rPr>
        <w:t>;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опросными листами.</w:t>
      </w:r>
    </w:p>
    <w:p w:rsidR="003B674D" w:rsidRPr="00B844E8" w:rsidRDefault="003B674D" w:rsidP="000C13A5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B844E8">
        <w:rPr>
          <w:sz w:val="28"/>
          <w:szCs w:val="28"/>
        </w:rPr>
        <w:t xml:space="preserve">. Опросные листы печатаются на русском языке. Наименования направлений размещаются в опросных листах в алфавитном порядке. 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 О</w:t>
      </w:r>
      <w:r w:rsidRPr="00B844E8">
        <w:rPr>
          <w:sz w:val="28"/>
          <w:szCs w:val="28"/>
        </w:rPr>
        <w:t>просные листы и иные документы, связанные с подготовкой и проведением голосования</w:t>
      </w:r>
      <w:r>
        <w:rPr>
          <w:sz w:val="28"/>
          <w:szCs w:val="28"/>
        </w:rPr>
        <w:t>,</w:t>
      </w:r>
      <w:r w:rsidRPr="00B844E8">
        <w:rPr>
          <w:sz w:val="28"/>
          <w:szCs w:val="28"/>
        </w:rPr>
        <w:t xml:space="preserve"> Общественная комиссия передает председателю счетной комиссии </w:t>
      </w:r>
      <w:r>
        <w:rPr>
          <w:sz w:val="28"/>
          <w:szCs w:val="28"/>
        </w:rPr>
        <w:t>н</w:t>
      </w:r>
      <w:r w:rsidRPr="00B844E8">
        <w:rPr>
          <w:sz w:val="28"/>
          <w:szCs w:val="28"/>
        </w:rPr>
        <w:t>е позднее дня, предшествую</w:t>
      </w:r>
      <w:r>
        <w:rPr>
          <w:sz w:val="28"/>
          <w:szCs w:val="28"/>
        </w:rPr>
        <w:t>щего дню проведения голосования</w:t>
      </w:r>
      <w:r w:rsidRPr="00B844E8">
        <w:rPr>
          <w:sz w:val="28"/>
          <w:szCs w:val="28"/>
        </w:rPr>
        <w:t>.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B844E8">
        <w:rPr>
          <w:sz w:val="28"/>
          <w:szCs w:val="28"/>
        </w:rPr>
        <w:t xml:space="preserve">. На лицевой стороне всех опросных листов, полученных счетной комиссией, в правом верхнем углу ставятся подписи двух членов счетной комиссии. Незаверенные опросные листы признаются документами неустановленной формы и при подсчете голосов не учитываются. 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Подписи двух членов счетной комиссии должны быть проставлены не позднее дня, предшествующего дню проведения голосования.</w:t>
      </w:r>
    </w:p>
    <w:p w:rsidR="003B674D" w:rsidRPr="00B844E8" w:rsidRDefault="003B674D" w:rsidP="000C13A5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B844E8">
        <w:rPr>
          <w:sz w:val="28"/>
          <w:szCs w:val="28"/>
        </w:rPr>
        <w:t>. Опросные листы и иные документы, связанные с подготовкой и проведением голосования, могут храниться непосредственно на счетном участке (если имеется возможность обеспечения сохранности указанных документов) либо в ином месте, позволяющем обеспечить сохранность указанных документов и их своевременную доставку на счетный участок в день проведения голосования.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B844E8">
        <w:rPr>
          <w:sz w:val="28"/>
          <w:szCs w:val="28"/>
        </w:rPr>
        <w:t>. Ящики для голосования могут быть изготовлены счетной комиссией самостоятельно. Ящики для голосования должны быть изготовлены таким образом, чтобы у председателя счетной комиссии была возможность опечатывать закрытый ящик для голосования своей подписью.</w:t>
      </w:r>
    </w:p>
    <w:p w:rsidR="003B674D" w:rsidRPr="00B844E8" w:rsidRDefault="003B674D" w:rsidP="004516C2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B844E8">
        <w:rPr>
          <w:sz w:val="28"/>
          <w:szCs w:val="28"/>
        </w:rPr>
        <w:t>. Перед началом голосования председатель счетной комиссии опечатывает пустой ящик для голосования своей подписью, члены счетной комиссии раскладывают опросные листы, бланки списка участников голосования, иные документы, письменные принадлежности.</w:t>
      </w:r>
    </w:p>
    <w:p w:rsidR="003B674D" w:rsidRPr="00B844E8" w:rsidRDefault="003B674D" w:rsidP="00685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B844E8">
        <w:rPr>
          <w:sz w:val="28"/>
          <w:szCs w:val="28"/>
        </w:rPr>
        <w:t>. Бланк списка участников голосования должен содержать следующие графы:</w:t>
      </w:r>
    </w:p>
    <w:p w:rsidR="003B674D" w:rsidRPr="00B844E8" w:rsidRDefault="003B674D" w:rsidP="00685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B844E8">
        <w:rPr>
          <w:sz w:val="28"/>
          <w:szCs w:val="28"/>
        </w:rPr>
        <w:t>фамилия, имя, отчество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>участника голосования;</w:t>
      </w:r>
    </w:p>
    <w:p w:rsidR="003B674D" w:rsidRPr="00B844E8" w:rsidRDefault="003B674D" w:rsidP="00685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B844E8">
        <w:rPr>
          <w:sz w:val="28"/>
          <w:szCs w:val="28"/>
        </w:rPr>
        <w:t>документ, удостоверяющий личность участника голосования;</w:t>
      </w:r>
    </w:p>
    <w:p w:rsidR="003B674D" w:rsidRDefault="003B674D" w:rsidP="00685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B844E8">
        <w:rPr>
          <w:sz w:val="28"/>
          <w:szCs w:val="28"/>
        </w:rPr>
        <w:t>графа для проставления участником голосования подписи за получение опросного листа</w:t>
      </w:r>
      <w:r>
        <w:rPr>
          <w:sz w:val="28"/>
          <w:szCs w:val="28"/>
        </w:rPr>
        <w:t>;</w:t>
      </w:r>
    </w:p>
    <w:p w:rsidR="003B674D" w:rsidRPr="00B844E8" w:rsidRDefault="003B674D" w:rsidP="00685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B844E8">
        <w:rPr>
          <w:sz w:val="28"/>
          <w:szCs w:val="28"/>
        </w:rPr>
        <w:t xml:space="preserve">графа для проставления </w:t>
      </w:r>
      <w:r>
        <w:rPr>
          <w:sz w:val="28"/>
          <w:szCs w:val="28"/>
        </w:rPr>
        <w:t>членом счетной комиссии</w:t>
      </w:r>
      <w:r w:rsidRPr="00B844E8">
        <w:rPr>
          <w:sz w:val="28"/>
          <w:szCs w:val="28"/>
        </w:rPr>
        <w:t xml:space="preserve"> подписи за </w:t>
      </w:r>
      <w:r>
        <w:rPr>
          <w:sz w:val="28"/>
          <w:szCs w:val="28"/>
        </w:rPr>
        <w:t xml:space="preserve">выдачу </w:t>
      </w:r>
      <w:r w:rsidRPr="00B844E8">
        <w:rPr>
          <w:sz w:val="28"/>
          <w:szCs w:val="28"/>
        </w:rPr>
        <w:t>опросного листа</w:t>
      </w:r>
      <w:r>
        <w:rPr>
          <w:sz w:val="28"/>
          <w:szCs w:val="28"/>
        </w:rPr>
        <w:t>.</w:t>
      </w:r>
    </w:p>
    <w:p w:rsidR="003B674D" w:rsidRPr="00B844E8" w:rsidRDefault="003B674D" w:rsidP="0068595B">
      <w:pPr>
        <w:ind w:firstLine="709"/>
        <w:jc w:val="both"/>
        <w:rPr>
          <w:sz w:val="28"/>
          <w:szCs w:val="28"/>
        </w:rPr>
      </w:pPr>
      <w:r w:rsidRPr="00B844E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1</w:t>
      </w:r>
      <w:r w:rsidRPr="00B844E8">
        <w:rPr>
          <w:color w:val="000000"/>
          <w:sz w:val="28"/>
          <w:szCs w:val="28"/>
        </w:rPr>
        <w:t xml:space="preserve">. Голосование проводится на счетных участках </w:t>
      </w:r>
      <w:r w:rsidRPr="00B844E8">
        <w:rPr>
          <w:sz w:val="28"/>
          <w:szCs w:val="28"/>
        </w:rPr>
        <w:t>с 8 ч. 00 мин. до 20 ч. 00 мин. по местному времени.</w:t>
      </w:r>
    </w:p>
    <w:p w:rsidR="003B674D" w:rsidRPr="00B844E8" w:rsidRDefault="003B674D" w:rsidP="00685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B844E8">
        <w:rPr>
          <w:sz w:val="28"/>
          <w:szCs w:val="28"/>
        </w:rPr>
        <w:t>. Непосредственно в день проведения голосования председатель счетной комиссии отвечает за явку всех членов счетной комиссии не позднее 7 ч. 30 мин. по местному времени.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B844E8">
        <w:rPr>
          <w:sz w:val="28"/>
          <w:szCs w:val="28"/>
        </w:rPr>
        <w:t>. Для получения опросного листа участник голосования предъявляет паспорт гражданина Российской Федерации или иной документ, удостоверяющий личность, и ставит подпись в списке участников голосования за получение опросного листа.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 xml:space="preserve">Член счетной комиссии разъясняет участнику голосования порядок заполнения опросного листа. При этом участнику голосования разъясняется, что он вправе проголосовать </w:t>
      </w:r>
      <w:r w:rsidRPr="00B844E8">
        <w:rPr>
          <w:color w:val="000000"/>
          <w:sz w:val="28"/>
          <w:szCs w:val="28"/>
        </w:rPr>
        <w:t xml:space="preserve">не более чем за три направления из сформированного для </w:t>
      </w:r>
      <w:r>
        <w:rPr>
          <w:color w:val="000000"/>
          <w:sz w:val="28"/>
          <w:szCs w:val="28"/>
        </w:rPr>
        <w:t>общественного обсуждения</w:t>
      </w:r>
      <w:r w:rsidRPr="00B844E8">
        <w:rPr>
          <w:color w:val="000000"/>
          <w:sz w:val="28"/>
          <w:szCs w:val="28"/>
        </w:rPr>
        <w:t xml:space="preserve"> перечня направлений</w:t>
      </w:r>
      <w:r w:rsidRPr="00B844E8">
        <w:rPr>
          <w:sz w:val="28"/>
          <w:szCs w:val="28"/>
        </w:rPr>
        <w:t>.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Pr="00B844E8">
        <w:rPr>
          <w:sz w:val="28"/>
          <w:szCs w:val="28"/>
        </w:rPr>
        <w:t xml:space="preserve">Голосование проводится путем внесения участником голосования в опросный лист знака (знаков) в квадрат (квадраты), относящийся (относящиеся) к направлениям, в пользу которого (которых) сделан выбор. 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После заполнения опросного листа участник голосования опускает его в ящик для голосования.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B844E8">
        <w:rPr>
          <w:sz w:val="28"/>
          <w:szCs w:val="28"/>
        </w:rPr>
        <w:t>. По истечении времени голосования председатель счетной комиссии объявляет о завершении голосования, изымает опросные листы из ящика для голосования, для проведения подсчета голосов</w:t>
      </w:r>
      <w:r>
        <w:rPr>
          <w:sz w:val="28"/>
          <w:szCs w:val="28"/>
        </w:rPr>
        <w:t xml:space="preserve"> членами счетной комиссии</w:t>
      </w:r>
      <w:r w:rsidRPr="00B844E8">
        <w:rPr>
          <w:sz w:val="28"/>
          <w:szCs w:val="28"/>
        </w:rPr>
        <w:t>.</w:t>
      </w:r>
    </w:p>
    <w:p w:rsidR="003B674D" w:rsidRPr="00B844E8" w:rsidRDefault="003B674D" w:rsidP="0023741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</w:t>
      </w:r>
      <w:r w:rsidRPr="00B844E8">
        <w:rPr>
          <w:color w:val="000000"/>
          <w:sz w:val="28"/>
          <w:szCs w:val="28"/>
        </w:rPr>
        <w:t xml:space="preserve">. При проведении подсчета голосов вправе присутствовать представители органов государственной власти, органов местного самоуправления, </w:t>
      </w:r>
      <w:r w:rsidRPr="00B844E8">
        <w:rPr>
          <w:sz w:val="28"/>
          <w:szCs w:val="28"/>
        </w:rPr>
        <w:t xml:space="preserve">общественных объединений, организаций, </w:t>
      </w:r>
      <w:r w:rsidRPr="00B844E8">
        <w:rPr>
          <w:color w:val="000000"/>
          <w:sz w:val="28"/>
          <w:szCs w:val="28"/>
        </w:rPr>
        <w:t>средств массовой информации,</w:t>
      </w:r>
      <w:r w:rsidRPr="00B844E8">
        <w:rPr>
          <w:sz w:val="28"/>
          <w:szCs w:val="28"/>
        </w:rPr>
        <w:t xml:space="preserve"> расположенных на территории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color w:val="000000"/>
          <w:sz w:val="28"/>
          <w:szCs w:val="28"/>
        </w:rPr>
        <w:t>.</w:t>
      </w:r>
    </w:p>
    <w:p w:rsidR="003B674D" w:rsidRPr="00B844E8" w:rsidRDefault="003B674D" w:rsidP="007E13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r w:rsidRPr="00B844E8">
        <w:rPr>
          <w:sz w:val="28"/>
          <w:szCs w:val="28"/>
        </w:rPr>
        <w:t>Порядок при проведении подсчета голосов обеспечивает председатель счетной комиссии.</w:t>
      </w:r>
    </w:p>
    <w:p w:rsidR="003B674D" w:rsidRPr="00B844E8" w:rsidRDefault="003B674D" w:rsidP="002934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B844E8">
        <w:rPr>
          <w:sz w:val="28"/>
          <w:szCs w:val="28"/>
        </w:rPr>
        <w:t xml:space="preserve">. Неиспользованные опросные листы погашаются путем отрезания нижнего левого угла опросного листа. </w:t>
      </w:r>
    </w:p>
    <w:p w:rsidR="003B674D" w:rsidRPr="00B844E8" w:rsidRDefault="003B674D" w:rsidP="002934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r w:rsidRPr="00B844E8">
        <w:rPr>
          <w:sz w:val="28"/>
          <w:szCs w:val="28"/>
        </w:rPr>
        <w:t xml:space="preserve">Недействительными признаются опросные листы, которые не содержат отметок в квадратах напротив направлений, и опросные листы, в которых участник голосования отметил </w:t>
      </w:r>
      <w:r w:rsidRPr="00B844E8">
        <w:rPr>
          <w:color w:val="000000"/>
          <w:sz w:val="28"/>
          <w:szCs w:val="28"/>
        </w:rPr>
        <w:t>более трех направлений из сформированного для голосования перечня направлений</w:t>
      </w:r>
      <w:r w:rsidRPr="00B844E8">
        <w:rPr>
          <w:sz w:val="28"/>
          <w:szCs w:val="28"/>
        </w:rPr>
        <w:t>, а также любые иные опросные листы, по которым невозможно выявить действительную волю участника голосования.</w:t>
      </w:r>
    </w:p>
    <w:p w:rsidR="003B674D" w:rsidRPr="00B844E8" w:rsidRDefault="003B674D" w:rsidP="0029342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Недействительные опросные листы при подсчете голосов не учитываются.</w:t>
      </w:r>
    </w:p>
    <w:p w:rsidR="003B674D" w:rsidRPr="00B844E8" w:rsidRDefault="003B674D" w:rsidP="002934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r w:rsidRPr="00B844E8">
        <w:rPr>
          <w:sz w:val="28"/>
          <w:szCs w:val="28"/>
        </w:rPr>
        <w:t>В случае возникновения сомнений в определении мнения участника голосования в опросном листе такой опросный лист откладывается в отдельную пачку. По окончании сортировки счетная комиссия решает вопрос о действительности всех вызвавших сомнение опросных листов, при этом на оборотной стороне опросного листа указываются причины признания его действительным либо недействительным. Такая запись подтверждается подписью председателя счетной комиссии.</w:t>
      </w:r>
    </w:p>
    <w:p w:rsidR="003B674D" w:rsidRPr="00B844E8" w:rsidRDefault="003B674D" w:rsidP="00C121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31. Неиспользованные (погашенные) и не</w:t>
      </w:r>
      <w:r w:rsidRPr="00B844E8">
        <w:rPr>
          <w:sz w:val="28"/>
          <w:szCs w:val="28"/>
        </w:rPr>
        <w:t>действительные опросные листы подсчитываются и суммируются отдельно.</w:t>
      </w:r>
    </w:p>
    <w:p w:rsidR="003B674D" w:rsidRPr="00B844E8" w:rsidRDefault="003B674D" w:rsidP="0029342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3</w:t>
      </w:r>
      <w:r>
        <w:rPr>
          <w:sz w:val="28"/>
          <w:szCs w:val="28"/>
        </w:rPr>
        <w:t>2</w:t>
      </w:r>
      <w:r w:rsidRPr="00B844E8">
        <w:rPr>
          <w:sz w:val="28"/>
          <w:szCs w:val="28"/>
        </w:rPr>
        <w:t>. После проведения всех необходимых подсчетов счетная комиссия устанавливает итоги голосования на своем счетном участке.</w:t>
      </w:r>
    </w:p>
    <w:p w:rsidR="003B674D" w:rsidRPr="00B844E8" w:rsidRDefault="003B674D" w:rsidP="0029342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Итоги голосования на счетном участке отражаются в протоколе об итогах голосования на счетном участке.</w:t>
      </w:r>
    </w:p>
    <w:p w:rsidR="003B674D" w:rsidRPr="00B844E8" w:rsidRDefault="003B674D" w:rsidP="002934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r w:rsidRPr="00B844E8">
        <w:rPr>
          <w:sz w:val="28"/>
          <w:szCs w:val="28"/>
        </w:rPr>
        <w:t xml:space="preserve">Счетная комиссия проводит итоговое </w:t>
      </w:r>
      <w:r>
        <w:rPr>
          <w:sz w:val="28"/>
          <w:szCs w:val="28"/>
        </w:rPr>
        <w:t>заседание, на котором принимает</w:t>
      </w:r>
      <w:r w:rsidRPr="00B844E8">
        <w:rPr>
          <w:sz w:val="28"/>
          <w:szCs w:val="28"/>
        </w:rPr>
        <w:t xml:space="preserve"> решение об утверждении протокола об итогах голосования на счетном участке.</w:t>
      </w:r>
    </w:p>
    <w:p w:rsidR="003B674D" w:rsidRPr="00B844E8" w:rsidRDefault="003B674D" w:rsidP="0029342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Протокол об итогах голосования на счетном участке печатается на листах формата A4, прошивается</w:t>
      </w:r>
      <w:r>
        <w:rPr>
          <w:sz w:val="28"/>
          <w:szCs w:val="28"/>
        </w:rPr>
        <w:t>,</w:t>
      </w:r>
      <w:r w:rsidRPr="00B844E8">
        <w:rPr>
          <w:sz w:val="28"/>
          <w:szCs w:val="28"/>
        </w:rPr>
        <w:t xml:space="preserve"> пронумеровывается, подписывается всеми присутствующими на итоговом заседании счетной комиссии членами счетной комиссии.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Pr="00B844E8">
        <w:rPr>
          <w:sz w:val="28"/>
          <w:szCs w:val="28"/>
        </w:rPr>
        <w:t>. Протокол об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>итогах голосования на счетном участке должен содержать следующую информацию: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1) количество участников голосования, внесенных в список участников голосования на момент окончания голосования;</w:t>
      </w:r>
    </w:p>
    <w:p w:rsidR="003B674D" w:rsidRPr="00B844E8" w:rsidRDefault="003B674D" w:rsidP="00154617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>количество опросных листов, полученных счётной комиссией;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3) количество опросных листов, выданных участникам голосования;</w:t>
      </w:r>
    </w:p>
    <w:p w:rsidR="003B674D" w:rsidRPr="00B844E8" w:rsidRDefault="003B674D" w:rsidP="00EE7508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4) количество неиспользованных (погашенных) опросных листов;</w:t>
      </w:r>
    </w:p>
    <w:p w:rsidR="003B674D" w:rsidRPr="00B844E8" w:rsidRDefault="003B674D" w:rsidP="00EE7508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5) количество опросных листов, изъятых из ящика для голосования;</w:t>
      </w:r>
    </w:p>
    <w:p w:rsidR="003B674D" w:rsidRPr="00B844E8" w:rsidRDefault="003B674D" w:rsidP="00EE7508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6) количество действительных опросных листов;</w:t>
      </w:r>
    </w:p>
    <w:p w:rsidR="003B674D" w:rsidRPr="00B844E8" w:rsidRDefault="003B674D" w:rsidP="00EE7508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7) количество недействительных опросных листов;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8) итоги голосования на счетном участке.</w:t>
      </w:r>
    </w:p>
    <w:p w:rsidR="003B674D" w:rsidRPr="00B844E8" w:rsidRDefault="003B674D" w:rsidP="00FA4A4D">
      <w:pPr>
        <w:ind w:firstLine="709"/>
        <w:jc w:val="both"/>
        <w:rPr>
          <w:color w:val="000000"/>
          <w:sz w:val="28"/>
          <w:szCs w:val="28"/>
        </w:rPr>
      </w:pPr>
      <w:r w:rsidRPr="00B844E8">
        <w:rPr>
          <w:sz w:val="28"/>
          <w:szCs w:val="28"/>
        </w:rPr>
        <w:t xml:space="preserve">35. </w:t>
      </w:r>
      <w:r>
        <w:rPr>
          <w:sz w:val="28"/>
          <w:szCs w:val="28"/>
        </w:rPr>
        <w:t>Д</w:t>
      </w:r>
      <w:r w:rsidRPr="00B844E8">
        <w:rPr>
          <w:sz w:val="28"/>
          <w:szCs w:val="28"/>
        </w:rPr>
        <w:t>ействительные, неиспользованные (погашенные) и недействительные опросные листы упаковываются в отдельные пачки, мешки или коробки, на которых указываются номер счетного участка, число упакованных действительных, неиспользованных (погашенных) и недействительных опросных листов</w:t>
      </w:r>
      <w:r w:rsidRPr="00B844E8">
        <w:rPr>
          <w:color w:val="000000"/>
          <w:sz w:val="28"/>
          <w:szCs w:val="28"/>
        </w:rPr>
        <w:t>, опечатываются подписью председателя счетной комиссии и вместе с протоколом об итогах голосования на счетном участке передаются в Общественную комиссию.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Pr="00B844E8">
        <w:rPr>
          <w:sz w:val="28"/>
          <w:szCs w:val="28"/>
        </w:rPr>
        <w:t xml:space="preserve">. После получения документов, указанных в </w:t>
      </w:r>
      <w:r w:rsidRPr="00230D33">
        <w:rPr>
          <w:sz w:val="28"/>
          <w:szCs w:val="28"/>
        </w:rPr>
        <w:t>пункте 35 настоящего</w:t>
      </w:r>
      <w:r w:rsidRPr="00B844E8">
        <w:rPr>
          <w:sz w:val="28"/>
          <w:szCs w:val="28"/>
        </w:rPr>
        <w:t xml:space="preserve"> Порядка, </w:t>
      </w:r>
      <w:r>
        <w:rPr>
          <w:sz w:val="28"/>
          <w:szCs w:val="28"/>
        </w:rPr>
        <w:t xml:space="preserve">со всех счетных участков </w:t>
      </w:r>
      <w:r w:rsidRPr="00B844E8">
        <w:rPr>
          <w:sz w:val="28"/>
          <w:szCs w:val="28"/>
        </w:rPr>
        <w:t>Общественная комиссия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>проводит подсчет голосов участников голосования и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 xml:space="preserve">устанавливает итоги голосования в </w:t>
      </w:r>
      <w:r>
        <w:rPr>
          <w:sz w:val="28"/>
          <w:szCs w:val="28"/>
        </w:rPr>
        <w:t>муниципальном районе «Акшинский район»</w:t>
      </w:r>
      <w:r w:rsidRPr="00B844E8">
        <w:rPr>
          <w:sz w:val="28"/>
          <w:szCs w:val="28"/>
        </w:rPr>
        <w:t xml:space="preserve"> не позднее двух календарных дней со дня проведения голосования.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 xml:space="preserve">Итоги голосования в </w:t>
      </w:r>
      <w:r>
        <w:rPr>
          <w:sz w:val="28"/>
          <w:szCs w:val="28"/>
        </w:rPr>
        <w:t>муниципальном районе «Акшинский район»</w:t>
      </w:r>
      <w:r w:rsidRPr="00B844E8">
        <w:rPr>
          <w:sz w:val="28"/>
          <w:szCs w:val="28"/>
        </w:rPr>
        <w:t xml:space="preserve"> отражаются в протоколе об итогах голосования в </w:t>
      </w:r>
      <w:r>
        <w:rPr>
          <w:sz w:val="28"/>
          <w:szCs w:val="28"/>
        </w:rPr>
        <w:t>муниципальном районе «Акшинский район»</w:t>
      </w:r>
      <w:r w:rsidRPr="00B844E8">
        <w:rPr>
          <w:sz w:val="28"/>
          <w:szCs w:val="28"/>
        </w:rPr>
        <w:t>.</w:t>
      </w:r>
    </w:p>
    <w:p w:rsidR="003B674D" w:rsidRPr="00B844E8" w:rsidRDefault="003B674D" w:rsidP="003544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</w:t>
      </w:r>
      <w:r w:rsidRPr="00B844E8">
        <w:rPr>
          <w:sz w:val="28"/>
          <w:szCs w:val="28"/>
        </w:rPr>
        <w:t xml:space="preserve">Общественная комиссия проводит итоговое </w:t>
      </w:r>
      <w:r>
        <w:rPr>
          <w:sz w:val="28"/>
          <w:szCs w:val="28"/>
        </w:rPr>
        <w:t>заседание, на котором принимает</w:t>
      </w:r>
      <w:r w:rsidRPr="00B844E8">
        <w:rPr>
          <w:sz w:val="28"/>
          <w:szCs w:val="28"/>
        </w:rPr>
        <w:t xml:space="preserve"> решение об утверждении протокола об итогах голосования в </w:t>
      </w:r>
      <w:r>
        <w:rPr>
          <w:sz w:val="28"/>
          <w:szCs w:val="28"/>
        </w:rPr>
        <w:t>муниципальном районе «Акшинский район»</w:t>
      </w:r>
      <w:r w:rsidRPr="00B844E8">
        <w:rPr>
          <w:sz w:val="28"/>
          <w:szCs w:val="28"/>
        </w:rPr>
        <w:t>.</w:t>
      </w:r>
    </w:p>
    <w:p w:rsidR="003B674D" w:rsidRPr="00B844E8" w:rsidRDefault="003B674D" w:rsidP="003544BA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 xml:space="preserve">Протокол об итогах голосования в </w:t>
      </w:r>
      <w:r>
        <w:rPr>
          <w:sz w:val="28"/>
          <w:szCs w:val="28"/>
        </w:rPr>
        <w:t>муниципальном районе «Акшинский район»</w:t>
      </w:r>
      <w:r w:rsidRPr="00B844E8">
        <w:rPr>
          <w:sz w:val="28"/>
          <w:szCs w:val="28"/>
        </w:rPr>
        <w:t xml:space="preserve"> </w:t>
      </w:r>
      <w:r w:rsidRPr="00B844E8">
        <w:rPr>
          <w:i/>
          <w:iCs/>
          <w:sz w:val="28"/>
          <w:szCs w:val="28"/>
        </w:rPr>
        <w:t xml:space="preserve"> </w:t>
      </w:r>
      <w:r w:rsidRPr="00B844E8">
        <w:rPr>
          <w:sz w:val="28"/>
          <w:szCs w:val="28"/>
        </w:rPr>
        <w:t>печатается на листах формата A4, прошивается, пронумеровывается, подписывается всеми членами Общественной комиссии.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Pr="00B844E8">
        <w:rPr>
          <w:sz w:val="28"/>
          <w:szCs w:val="28"/>
        </w:rPr>
        <w:t xml:space="preserve">. Протокол об итогах голосования в </w:t>
      </w:r>
      <w:r>
        <w:rPr>
          <w:sz w:val="28"/>
          <w:szCs w:val="28"/>
        </w:rPr>
        <w:t>муниципальном районе «Акшинский район»</w:t>
      </w:r>
      <w:r w:rsidRPr="00B844E8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</w:t>
      </w:r>
      <w:r w:rsidRPr="00B844E8">
        <w:rPr>
          <w:sz w:val="28"/>
          <w:szCs w:val="28"/>
        </w:rPr>
        <w:t>должен содержать следующую информацию:</w:t>
      </w:r>
    </w:p>
    <w:p w:rsidR="003B674D" w:rsidRPr="00B844E8" w:rsidRDefault="003B674D" w:rsidP="00FA4A4D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1) количество участников голосования, внесенных в список участников голосования на момент окончания голосования;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2) количество опросных листов, полученных Общественной комиссией;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3) количество опросных листов, выданных Общественной комиссией счетным комиссиям;</w:t>
      </w:r>
    </w:p>
    <w:p w:rsidR="003B674D" w:rsidRPr="00B844E8" w:rsidRDefault="003B674D" w:rsidP="00EE7508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4) количество неиспользованных (погашенных) опросных листов;</w:t>
      </w:r>
    </w:p>
    <w:p w:rsidR="003B674D" w:rsidRPr="00B844E8" w:rsidRDefault="003B674D" w:rsidP="00FA4A4D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5) количество опросных листов, изъятых из ящиков для голосования;</w:t>
      </w:r>
    </w:p>
    <w:p w:rsidR="003B674D" w:rsidRPr="00B844E8" w:rsidRDefault="003B674D" w:rsidP="00EE7508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6) количество действительных опросных листов;</w:t>
      </w:r>
    </w:p>
    <w:p w:rsidR="003B674D" w:rsidRPr="00B844E8" w:rsidRDefault="003B674D" w:rsidP="00FA4A4D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7) количество недействительных опросных листов;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 xml:space="preserve">8) итоги голосования в </w:t>
      </w:r>
      <w:r>
        <w:rPr>
          <w:sz w:val="28"/>
          <w:szCs w:val="28"/>
        </w:rPr>
        <w:t>муниципальном районе «Акшинский район»</w:t>
      </w:r>
      <w:r w:rsidRPr="00B844E8">
        <w:rPr>
          <w:sz w:val="28"/>
          <w:szCs w:val="28"/>
        </w:rPr>
        <w:t xml:space="preserve">  в виде рейтинговой таблицы направлений, составленной исходя из количества голосов участников голосования, отданных за каждое направление;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9) иные данные на усмотрение</w:t>
      </w:r>
      <w:r>
        <w:rPr>
          <w:sz w:val="28"/>
          <w:szCs w:val="28"/>
        </w:rPr>
        <w:t xml:space="preserve"> </w:t>
      </w:r>
      <w:r w:rsidRPr="00B844E8">
        <w:rPr>
          <w:sz w:val="28"/>
          <w:szCs w:val="28"/>
        </w:rPr>
        <w:t>Общественной комиссии.</w:t>
      </w:r>
    </w:p>
    <w:p w:rsidR="003B674D" w:rsidRPr="00B844E8" w:rsidRDefault="003B674D" w:rsidP="003544B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39</w:t>
      </w:r>
      <w:r w:rsidRPr="00B844E8">
        <w:rPr>
          <w:color w:val="000000"/>
          <w:sz w:val="28"/>
          <w:szCs w:val="28"/>
        </w:rPr>
        <w:t>. Председатель Общественной комиссии направляет протокол об итогах голосования в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муниципальном районе «Акшинский район»</w:t>
      </w:r>
      <w:r w:rsidRPr="00B844E8">
        <w:rPr>
          <w:sz w:val="28"/>
          <w:szCs w:val="28"/>
        </w:rPr>
        <w:t xml:space="preserve"> </w:t>
      </w:r>
      <w:r w:rsidRPr="00B844E8">
        <w:rPr>
          <w:color w:val="000000"/>
          <w:sz w:val="28"/>
          <w:szCs w:val="28"/>
        </w:rPr>
        <w:t xml:space="preserve">главе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sz w:val="28"/>
          <w:szCs w:val="28"/>
        </w:rPr>
        <w:t xml:space="preserve"> </w:t>
      </w:r>
      <w:r w:rsidRPr="00B844E8">
        <w:rPr>
          <w:i/>
          <w:iCs/>
          <w:sz w:val="28"/>
          <w:szCs w:val="28"/>
        </w:rPr>
        <w:t xml:space="preserve"> </w:t>
      </w:r>
      <w:r w:rsidRPr="00B844E8">
        <w:rPr>
          <w:sz w:val="28"/>
          <w:szCs w:val="28"/>
        </w:rPr>
        <w:t>в</w:t>
      </w:r>
      <w:r w:rsidRPr="00B844E8">
        <w:rPr>
          <w:color w:val="000000"/>
          <w:sz w:val="28"/>
          <w:szCs w:val="28"/>
        </w:rPr>
        <w:t xml:space="preserve"> день его утверждения.</w:t>
      </w:r>
    </w:p>
    <w:p w:rsidR="003B674D" w:rsidRPr="00B844E8" w:rsidRDefault="003B674D" w:rsidP="003544BA">
      <w:pPr>
        <w:ind w:firstLine="709"/>
        <w:jc w:val="both"/>
        <w:rPr>
          <w:color w:val="000000"/>
          <w:sz w:val="28"/>
          <w:szCs w:val="28"/>
        </w:rPr>
      </w:pPr>
      <w:r w:rsidRPr="00B844E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0</w:t>
      </w:r>
      <w:r w:rsidRPr="00B844E8">
        <w:rPr>
          <w:color w:val="000000"/>
          <w:sz w:val="28"/>
          <w:szCs w:val="28"/>
        </w:rPr>
        <w:t xml:space="preserve">. Итоги голосования в </w:t>
      </w:r>
      <w:r>
        <w:rPr>
          <w:sz w:val="28"/>
          <w:szCs w:val="28"/>
        </w:rPr>
        <w:t>муниципальном районе «Акшинский район»</w:t>
      </w:r>
      <w:r w:rsidRPr="00B844E8">
        <w:rPr>
          <w:sz w:val="28"/>
          <w:szCs w:val="28"/>
        </w:rPr>
        <w:t xml:space="preserve"> </w:t>
      </w:r>
      <w:r w:rsidRPr="00B844E8">
        <w:rPr>
          <w:i/>
          <w:iCs/>
          <w:sz w:val="28"/>
          <w:szCs w:val="28"/>
        </w:rPr>
        <w:t xml:space="preserve"> </w:t>
      </w:r>
      <w:r w:rsidRPr="00B844E8">
        <w:rPr>
          <w:color w:val="000000"/>
          <w:sz w:val="28"/>
          <w:szCs w:val="28"/>
        </w:rPr>
        <w:t xml:space="preserve">подлежат официальному опубликованию (обнародованию) и размещению на официальном сайте </w:t>
      </w:r>
      <w:r w:rsidRPr="008A51A6">
        <w:rPr>
          <w:color w:val="000000"/>
          <w:sz w:val="28"/>
          <w:szCs w:val="28"/>
        </w:rPr>
        <w:t>администрации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color w:val="000000"/>
          <w:sz w:val="28"/>
          <w:szCs w:val="28"/>
        </w:rPr>
        <w:t xml:space="preserve"> в сети «Интернет» не позднее двух календарных дней со дня получения главой </w:t>
      </w:r>
      <w:r>
        <w:rPr>
          <w:sz w:val="28"/>
          <w:szCs w:val="28"/>
        </w:rPr>
        <w:t>муниципального района «Акшинский район»</w:t>
      </w:r>
      <w:r w:rsidRPr="00B844E8">
        <w:rPr>
          <w:sz w:val="28"/>
          <w:szCs w:val="28"/>
        </w:rPr>
        <w:t xml:space="preserve"> </w:t>
      </w:r>
      <w:r w:rsidRPr="00B844E8">
        <w:rPr>
          <w:color w:val="000000"/>
          <w:sz w:val="28"/>
          <w:szCs w:val="28"/>
        </w:rPr>
        <w:t>протокола об итогах голосования 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муниципальном районе «Акшинский район»</w:t>
      </w:r>
      <w:r w:rsidRPr="00B844E8">
        <w:rPr>
          <w:color w:val="000000"/>
          <w:sz w:val="28"/>
          <w:szCs w:val="28"/>
        </w:rPr>
        <w:t>.</w:t>
      </w:r>
    </w:p>
    <w:p w:rsidR="003B674D" w:rsidRPr="00B844E8" w:rsidRDefault="003B674D" w:rsidP="00E54A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41. </w:t>
      </w:r>
      <w:r w:rsidRPr="00B844E8">
        <w:rPr>
          <w:sz w:val="28"/>
          <w:szCs w:val="28"/>
        </w:rPr>
        <w:t xml:space="preserve">Опросные листы, список участников голосования, протоколы об итогах голосования на счетном участке, протокол об итогах голосования в </w:t>
      </w:r>
      <w:r>
        <w:rPr>
          <w:sz w:val="28"/>
          <w:szCs w:val="28"/>
        </w:rPr>
        <w:t>муниципальном районе «Акшинский район»</w:t>
      </w:r>
      <w:r w:rsidRPr="00B844E8">
        <w:rPr>
          <w:sz w:val="28"/>
          <w:szCs w:val="28"/>
        </w:rPr>
        <w:t xml:space="preserve"> и иные документы, связанные с подготовкой и проведением голосования, передаются на хранение в администрацию </w:t>
      </w:r>
      <w:r>
        <w:rPr>
          <w:sz w:val="28"/>
          <w:szCs w:val="28"/>
        </w:rPr>
        <w:t>муниципальном районе «Акшинский район»</w:t>
      </w:r>
      <w:r w:rsidRPr="00B844E8">
        <w:rPr>
          <w:sz w:val="28"/>
          <w:szCs w:val="28"/>
        </w:rPr>
        <w:t>. Указанные документы хранятся в течение трех месяцев со дня проведения голосования, по истечении указанного срока – подлежат уничтожению.</w:t>
      </w:r>
    </w:p>
    <w:p w:rsidR="003B674D" w:rsidRPr="00B844E8" w:rsidRDefault="003B674D" w:rsidP="00E54AB3">
      <w:pPr>
        <w:ind w:firstLine="709"/>
        <w:jc w:val="both"/>
        <w:rPr>
          <w:color w:val="000000"/>
          <w:sz w:val="28"/>
          <w:szCs w:val="28"/>
        </w:rPr>
      </w:pPr>
      <w:r w:rsidRPr="00B844E8">
        <w:rPr>
          <w:color w:val="000000"/>
          <w:sz w:val="28"/>
          <w:szCs w:val="28"/>
        </w:rPr>
        <w:t>42. О</w:t>
      </w:r>
      <w:r w:rsidRPr="00B844E8">
        <w:rPr>
          <w:sz w:val="28"/>
          <w:szCs w:val="28"/>
        </w:rPr>
        <w:t>бращения (жалобы) граждан по вопросам, связанным с проведением общественного обсуждения и голосования</w:t>
      </w:r>
      <w:r w:rsidRPr="00B844E8">
        <w:rPr>
          <w:color w:val="000000"/>
          <w:sz w:val="28"/>
          <w:szCs w:val="28"/>
        </w:rPr>
        <w:t>, подаются в Общественную комиссию. Общественная комиссия регистрирует обращения (жалобы) граждан и рассматривает их на своем заседании:</w:t>
      </w:r>
    </w:p>
    <w:p w:rsidR="003B674D" w:rsidRPr="00B844E8" w:rsidRDefault="003B674D" w:rsidP="00E54AB3">
      <w:pPr>
        <w:ind w:firstLine="709"/>
        <w:jc w:val="both"/>
        <w:rPr>
          <w:color w:val="000000"/>
          <w:sz w:val="28"/>
          <w:szCs w:val="28"/>
        </w:rPr>
      </w:pPr>
      <w:r w:rsidRPr="00B844E8">
        <w:rPr>
          <w:color w:val="000000"/>
          <w:sz w:val="28"/>
          <w:szCs w:val="28"/>
        </w:rPr>
        <w:t>в течение двух</w:t>
      </w:r>
      <w:r>
        <w:rPr>
          <w:color w:val="000000"/>
          <w:sz w:val="28"/>
          <w:szCs w:val="28"/>
        </w:rPr>
        <w:t xml:space="preserve"> </w:t>
      </w:r>
      <w:r w:rsidRPr="00B844E8">
        <w:rPr>
          <w:color w:val="000000"/>
          <w:sz w:val="28"/>
          <w:szCs w:val="28"/>
        </w:rPr>
        <w:t>календарных дней в случае, когда обращение (жалоба) гражданина поступило в период подготовки к проведению голосования;</w:t>
      </w:r>
    </w:p>
    <w:p w:rsidR="003B674D" w:rsidRPr="00B844E8" w:rsidRDefault="003B674D" w:rsidP="00E54AB3">
      <w:pPr>
        <w:ind w:firstLine="709"/>
        <w:jc w:val="both"/>
        <w:rPr>
          <w:color w:val="000000"/>
          <w:sz w:val="28"/>
          <w:szCs w:val="28"/>
        </w:rPr>
      </w:pPr>
      <w:r w:rsidRPr="00B844E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44E8">
        <w:rPr>
          <w:color w:val="000000"/>
          <w:sz w:val="28"/>
          <w:szCs w:val="28"/>
        </w:rPr>
        <w:t>течение суток в случае, когда обращение (жалоба) гражданина поступило в день голосования.</w:t>
      </w:r>
    </w:p>
    <w:p w:rsidR="003B674D" w:rsidRDefault="003B674D" w:rsidP="00E54AB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43. </w:t>
      </w:r>
      <w:r w:rsidRPr="00B844E8">
        <w:rPr>
          <w:color w:val="000000"/>
          <w:sz w:val="28"/>
          <w:szCs w:val="28"/>
        </w:rPr>
        <w:t>По результатам рассмотрения обращения (жалобы) гражданина заявителю направляется ответ в письменной форме, подписанный председателем</w:t>
      </w:r>
      <w:r>
        <w:rPr>
          <w:color w:val="000000"/>
          <w:sz w:val="28"/>
          <w:szCs w:val="28"/>
        </w:rPr>
        <w:t xml:space="preserve"> </w:t>
      </w:r>
      <w:r w:rsidRPr="00B844E8">
        <w:rPr>
          <w:color w:val="000000"/>
          <w:sz w:val="28"/>
          <w:szCs w:val="28"/>
        </w:rPr>
        <w:t>Общественной комиссии.</w:t>
      </w:r>
    </w:p>
    <w:p w:rsidR="003B674D" w:rsidRDefault="003B674D" w:rsidP="00E54AB3">
      <w:pPr>
        <w:ind w:firstLine="709"/>
        <w:jc w:val="both"/>
        <w:rPr>
          <w:color w:val="000000"/>
          <w:sz w:val="28"/>
          <w:szCs w:val="28"/>
        </w:rPr>
      </w:pPr>
    </w:p>
    <w:p w:rsidR="003B674D" w:rsidRPr="0067287F" w:rsidRDefault="003B674D" w:rsidP="00230D33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</w:t>
      </w:r>
    </w:p>
    <w:sectPr w:rsidR="003B674D" w:rsidRPr="0067287F" w:rsidSect="00AD2BFA">
      <w:headerReference w:type="default" r:id="rId6"/>
      <w:type w:val="continuous"/>
      <w:pgSz w:w="11905" w:h="16838"/>
      <w:pgMar w:top="851" w:right="851" w:bottom="851" w:left="1418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74D" w:rsidRDefault="003B674D" w:rsidP="00E974B6">
      <w:r>
        <w:separator/>
      </w:r>
    </w:p>
  </w:endnote>
  <w:endnote w:type="continuationSeparator" w:id="1">
    <w:p w:rsidR="003B674D" w:rsidRDefault="003B674D" w:rsidP="00E97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74D" w:rsidRDefault="003B674D" w:rsidP="00E974B6">
      <w:r>
        <w:separator/>
      </w:r>
    </w:p>
  </w:footnote>
  <w:footnote w:type="continuationSeparator" w:id="1">
    <w:p w:rsidR="003B674D" w:rsidRDefault="003B674D" w:rsidP="00E974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74D" w:rsidRDefault="003B674D">
    <w:pPr>
      <w:pStyle w:val="Header"/>
      <w:jc w:val="center"/>
    </w:pPr>
  </w:p>
  <w:p w:rsidR="003B674D" w:rsidRDefault="003B674D">
    <w:pPr>
      <w:pStyle w:val="Header"/>
      <w:jc w:val="center"/>
    </w:pPr>
    <w:fldSimple w:instr="PAGE   \* MERGEFORMAT">
      <w:r>
        <w:rPr>
          <w:noProof/>
        </w:rPr>
        <w:t>5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381E"/>
    <w:rsid w:val="00002BEE"/>
    <w:rsid w:val="00007081"/>
    <w:rsid w:val="000C13A5"/>
    <w:rsid w:val="000D56A0"/>
    <w:rsid w:val="000F1965"/>
    <w:rsid w:val="0014502B"/>
    <w:rsid w:val="00154617"/>
    <w:rsid w:val="001C1DC9"/>
    <w:rsid w:val="00226C7B"/>
    <w:rsid w:val="00230D33"/>
    <w:rsid w:val="00237412"/>
    <w:rsid w:val="002750E8"/>
    <w:rsid w:val="00290FFB"/>
    <w:rsid w:val="00293423"/>
    <w:rsid w:val="002E71B1"/>
    <w:rsid w:val="002F0F15"/>
    <w:rsid w:val="003544BA"/>
    <w:rsid w:val="003551DC"/>
    <w:rsid w:val="003B674D"/>
    <w:rsid w:val="003C19D5"/>
    <w:rsid w:val="0042212E"/>
    <w:rsid w:val="00424FFF"/>
    <w:rsid w:val="00451525"/>
    <w:rsid w:val="004516C2"/>
    <w:rsid w:val="00455A28"/>
    <w:rsid w:val="004569D7"/>
    <w:rsid w:val="004A7E85"/>
    <w:rsid w:val="004E0D74"/>
    <w:rsid w:val="004E1688"/>
    <w:rsid w:val="0052081F"/>
    <w:rsid w:val="005574C2"/>
    <w:rsid w:val="0056343C"/>
    <w:rsid w:val="00571B01"/>
    <w:rsid w:val="00601B54"/>
    <w:rsid w:val="006477E3"/>
    <w:rsid w:val="00655671"/>
    <w:rsid w:val="00670466"/>
    <w:rsid w:val="0067287F"/>
    <w:rsid w:val="0068595B"/>
    <w:rsid w:val="006A5148"/>
    <w:rsid w:val="006F3B7F"/>
    <w:rsid w:val="00701F2F"/>
    <w:rsid w:val="00706E12"/>
    <w:rsid w:val="007170D9"/>
    <w:rsid w:val="00775911"/>
    <w:rsid w:val="00781303"/>
    <w:rsid w:val="007870C1"/>
    <w:rsid w:val="007B2915"/>
    <w:rsid w:val="007C5D84"/>
    <w:rsid w:val="007D551D"/>
    <w:rsid w:val="007E13BA"/>
    <w:rsid w:val="00857B9F"/>
    <w:rsid w:val="00860C66"/>
    <w:rsid w:val="008A51A6"/>
    <w:rsid w:val="008D65E1"/>
    <w:rsid w:val="00924E33"/>
    <w:rsid w:val="00925A59"/>
    <w:rsid w:val="00984238"/>
    <w:rsid w:val="009A2E2D"/>
    <w:rsid w:val="009E2BEE"/>
    <w:rsid w:val="009E5E85"/>
    <w:rsid w:val="00A73263"/>
    <w:rsid w:val="00A743C9"/>
    <w:rsid w:val="00A8410B"/>
    <w:rsid w:val="00A867BA"/>
    <w:rsid w:val="00AD2BFA"/>
    <w:rsid w:val="00AD4754"/>
    <w:rsid w:val="00AF7B29"/>
    <w:rsid w:val="00B844E8"/>
    <w:rsid w:val="00BD5EE3"/>
    <w:rsid w:val="00BE381E"/>
    <w:rsid w:val="00C1215E"/>
    <w:rsid w:val="00C2130C"/>
    <w:rsid w:val="00C25D79"/>
    <w:rsid w:val="00C61722"/>
    <w:rsid w:val="00C72721"/>
    <w:rsid w:val="00C83FC5"/>
    <w:rsid w:val="00CD0E65"/>
    <w:rsid w:val="00CE7A54"/>
    <w:rsid w:val="00D26D06"/>
    <w:rsid w:val="00D33BA9"/>
    <w:rsid w:val="00D377DD"/>
    <w:rsid w:val="00D548A3"/>
    <w:rsid w:val="00D71272"/>
    <w:rsid w:val="00DC2FCF"/>
    <w:rsid w:val="00DE3427"/>
    <w:rsid w:val="00DE7B4D"/>
    <w:rsid w:val="00E50C8B"/>
    <w:rsid w:val="00E54AB3"/>
    <w:rsid w:val="00E84585"/>
    <w:rsid w:val="00E93C1C"/>
    <w:rsid w:val="00E953C2"/>
    <w:rsid w:val="00E957CD"/>
    <w:rsid w:val="00E974B6"/>
    <w:rsid w:val="00ED2163"/>
    <w:rsid w:val="00ED2495"/>
    <w:rsid w:val="00EE7508"/>
    <w:rsid w:val="00F220D7"/>
    <w:rsid w:val="00F24E12"/>
    <w:rsid w:val="00F26B4C"/>
    <w:rsid w:val="00F37EB1"/>
    <w:rsid w:val="00FA21A0"/>
    <w:rsid w:val="00FA4A4D"/>
    <w:rsid w:val="00FF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uiPriority="0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130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974B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74B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974B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74B6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CD0E6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94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142</TotalTime>
  <Pages>9</Pages>
  <Words>2905</Words>
  <Characters>16564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О.А.</dc:creator>
  <cp:keywords/>
  <dc:description/>
  <cp:lastModifiedBy>Customer</cp:lastModifiedBy>
  <cp:revision>7</cp:revision>
  <cp:lastPrinted>2020-06-19T06:46:00Z</cp:lastPrinted>
  <dcterms:created xsi:type="dcterms:W3CDTF">2020-06-19T13:18:00Z</dcterms:created>
  <dcterms:modified xsi:type="dcterms:W3CDTF">2020-06-23T05:02:00Z</dcterms:modified>
</cp:coreProperties>
</file>